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B8920" w14:textId="77777777" w:rsidR="00247CCA" w:rsidRPr="00247CCA" w:rsidRDefault="00247CCA" w:rsidP="00247CCA">
      <w:pPr>
        <w:widowControl w:val="0"/>
        <w:tabs>
          <w:tab w:val="left" w:pos="284"/>
        </w:tabs>
        <w:autoSpaceDE w:val="0"/>
        <w:spacing w:after="120"/>
        <w:rPr>
          <w:rFonts w:ascii="Arial" w:eastAsia="Times New Roman" w:hAnsi="Arial" w:cs="Arial"/>
          <w:bCs/>
          <w:i/>
          <w:sz w:val="18"/>
          <w:szCs w:val="18"/>
        </w:rPr>
      </w:pPr>
      <w:r w:rsidRPr="00247CCA">
        <w:rPr>
          <w:rFonts w:ascii="Arial" w:eastAsia="Times New Roman" w:hAnsi="Arial" w:cs="Arial"/>
          <w:bCs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BFE63" wp14:editId="61CB1C2A">
                <wp:simplePos x="0" y="0"/>
                <wp:positionH relativeFrom="column">
                  <wp:posOffset>4114607</wp:posOffset>
                </wp:positionH>
                <wp:positionV relativeFrom="paragraph">
                  <wp:posOffset>63914</wp:posOffset>
                </wp:positionV>
                <wp:extent cx="1318039" cy="390525"/>
                <wp:effectExtent l="0" t="0" r="15875" b="2857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039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ABD60" w14:textId="77777777" w:rsidR="00DB447F" w:rsidRPr="00C54749" w:rsidRDefault="00DB447F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Załącznik nr 2</w:t>
                            </w:r>
                          </w:p>
                          <w:p w14:paraId="186FCB0B" w14:textId="77777777" w:rsidR="00247CCA" w:rsidRPr="00C54749" w:rsidRDefault="00247CCA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d</w:t>
                            </w:r>
                            <w:r w:rsidR="00DB447F"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 xml:space="preserve">o zapytania ofertowego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BFE6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4pt;margin-top:5.05pt;width:103.8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">
                <v:textbox>
                  <w:txbxContent>
                    <w:p w14:paraId="10EABD60" w14:textId="77777777" w:rsidR="00DB447F" w:rsidRPr="00C54749" w:rsidRDefault="00DB447F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Załącznik nr 2</w:t>
                      </w:r>
                    </w:p>
                    <w:p w14:paraId="186FCB0B" w14:textId="77777777" w:rsidR="00247CCA" w:rsidRPr="00C54749" w:rsidRDefault="00247CCA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d</w:t>
                      </w:r>
                      <w:r w:rsidR="00DB447F"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 xml:space="preserve">o zapytania ofertowego </w:t>
                      </w:r>
                    </w:p>
                  </w:txbxContent>
                </v:textbox>
              </v:shape>
            </w:pict>
          </mc:Fallback>
        </mc:AlternateContent>
      </w:r>
    </w:p>
    <w:p w14:paraId="2238813F" w14:textId="77777777"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2"/>
          <w:szCs w:val="22"/>
        </w:rPr>
      </w:pPr>
    </w:p>
    <w:p w14:paraId="6CC301A9" w14:textId="77777777"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10239DF1" w14:textId="77777777" w:rsid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416EEF9B" w14:textId="77777777" w:rsidR="00247CCA" w:rsidRPr="00247CCA" w:rsidRDefault="00466405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Znak postępowania: ZSCKR.PN.16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>.2025</w:t>
      </w:r>
    </w:p>
    <w:p w14:paraId="57EAEAF8" w14:textId="77777777"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i/>
          <w:sz w:val="20"/>
          <w:szCs w:val="20"/>
        </w:rPr>
      </w:pPr>
    </w:p>
    <w:p w14:paraId="6A4507E1" w14:textId="77777777" w:rsidR="00247CCA" w:rsidRDefault="00247CCA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>OFERTA</w:t>
      </w:r>
    </w:p>
    <w:p w14:paraId="754C3021" w14:textId="77777777" w:rsidR="00C43076" w:rsidRPr="00C43076" w:rsidRDefault="00C43076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14:paraId="06DF69B0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Pełna nazwa Wykonawcy: ……………………………………………………….</w:t>
      </w:r>
    </w:p>
    <w:p w14:paraId="43E6369D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Wykonawcy: ………………………………………………………………</w:t>
      </w:r>
    </w:p>
    <w:p w14:paraId="71CA0F48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NIP: ………………………………………………………………………………</w:t>
      </w:r>
    </w:p>
    <w:p w14:paraId="6FB92CB9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REGON: …………………………………………………………………………</w:t>
      </w:r>
    </w:p>
    <w:p w14:paraId="2DF5A0E1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nr KRS: ………………………………………………………………………….</w:t>
      </w:r>
    </w:p>
    <w:p w14:paraId="4329B254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</w:p>
    <w:p w14:paraId="31AB0B25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Kontakt:</w:t>
      </w:r>
    </w:p>
    <w:p w14:paraId="09D760FD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do korespondencji: ………………………………………..</w:t>
      </w:r>
    </w:p>
    <w:p w14:paraId="26B07585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Osoba do kontaktu: ………………………………………………</w:t>
      </w:r>
    </w:p>
    <w:p w14:paraId="5A993E37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tel.: ……………………………………………………………….</w:t>
      </w:r>
    </w:p>
    <w:p w14:paraId="43F4A816" w14:textId="77777777"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e-mail:</w:t>
      </w:r>
      <w:r w:rsidRPr="00247CCA">
        <w:rPr>
          <w:rFonts w:ascii="Arial" w:hAnsi="Arial" w:cs="Arial"/>
          <w:sz w:val="20"/>
          <w:szCs w:val="20"/>
        </w:rPr>
        <w:tab/>
        <w:t>……………………………………………………………</w:t>
      </w:r>
    </w:p>
    <w:p w14:paraId="1BE1213F" w14:textId="77777777"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bookmarkStart w:id="0" w:name="_Hlk116908922"/>
    </w:p>
    <w:p w14:paraId="26C52BC8" w14:textId="77777777"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 xml:space="preserve">W odpowiedzi na niniejsze </w:t>
      </w:r>
      <w:r w:rsidR="006D4E18">
        <w:rPr>
          <w:rFonts w:ascii="Arial" w:hAnsi="Arial" w:cs="Arial"/>
          <w:iCs/>
          <w:sz w:val="20"/>
          <w:szCs w:val="20"/>
        </w:rPr>
        <w:t>z</w:t>
      </w:r>
      <w:r w:rsidRPr="00247CCA">
        <w:rPr>
          <w:rFonts w:ascii="Arial" w:hAnsi="Arial" w:cs="Arial"/>
          <w:iCs/>
          <w:sz w:val="20"/>
          <w:szCs w:val="20"/>
        </w:rPr>
        <w:t>apytanie ofertowe</w:t>
      </w:r>
      <w:r w:rsidRPr="00247CCA">
        <w:rPr>
          <w:rFonts w:ascii="Arial" w:hAnsi="Arial" w:cs="Arial"/>
          <w:sz w:val="20"/>
          <w:szCs w:val="20"/>
        </w:rPr>
        <w:t xml:space="preserve"> na wykonanie zamówienia, którego przedmiotem jest:</w:t>
      </w:r>
      <w:bookmarkEnd w:id="0"/>
    </w:p>
    <w:p w14:paraId="752D4C7A" w14:textId="77777777" w:rsidR="003B7996" w:rsidRDefault="00466405" w:rsidP="003B7996">
      <w:pPr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0"/>
          <w:szCs w:val="26"/>
        </w:rPr>
        <w:t xml:space="preserve">Zakup i </w:t>
      </w:r>
      <w:r w:rsidR="003B7996">
        <w:rPr>
          <w:rFonts w:ascii="Arial" w:hAnsi="Arial" w:cs="Arial"/>
          <w:sz w:val="20"/>
          <w:szCs w:val="26"/>
        </w:rPr>
        <w:t xml:space="preserve">dostawa </w:t>
      </w:r>
      <w:r>
        <w:rPr>
          <w:rFonts w:ascii="Arial" w:hAnsi="Arial" w:cs="Arial"/>
          <w:sz w:val="20"/>
          <w:szCs w:val="26"/>
        </w:rPr>
        <w:t>gazowego wózka widłowego</w:t>
      </w:r>
      <w:r w:rsidR="003B7996">
        <w:rPr>
          <w:rFonts w:ascii="Arial" w:hAnsi="Arial" w:cs="Arial"/>
          <w:sz w:val="20"/>
          <w:szCs w:val="26"/>
        </w:rPr>
        <w:t xml:space="preserve"> do Ze</w:t>
      </w:r>
      <w:r>
        <w:rPr>
          <w:rFonts w:ascii="Arial" w:hAnsi="Arial" w:cs="Arial"/>
          <w:sz w:val="20"/>
          <w:szCs w:val="26"/>
        </w:rPr>
        <w:t xml:space="preserve">społu Szkół Centrum Kształcenia </w:t>
      </w:r>
      <w:r w:rsidR="003B7996">
        <w:rPr>
          <w:rFonts w:ascii="Arial" w:hAnsi="Arial" w:cs="Arial"/>
          <w:sz w:val="20"/>
          <w:szCs w:val="26"/>
        </w:rPr>
        <w:t>Rolniczego w Starym Lubiejewie.</w:t>
      </w:r>
    </w:p>
    <w:p w14:paraId="65DBE6B2" w14:textId="77777777" w:rsidR="00247CCA" w:rsidRPr="00B22967" w:rsidRDefault="007B32E1" w:rsidP="00B22967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B22967">
        <w:rPr>
          <w:rFonts w:ascii="Arial" w:hAnsi="Arial" w:cs="Arial"/>
          <w:sz w:val="20"/>
          <w:szCs w:val="20"/>
        </w:rPr>
        <w:tab/>
      </w:r>
    </w:p>
    <w:p w14:paraId="402E169A" w14:textId="77777777"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O</w:t>
      </w:r>
      <w:r w:rsidRPr="00247CCA">
        <w:rPr>
          <w:rFonts w:ascii="Arial" w:hAnsi="Arial" w:cs="Arial"/>
          <w:b/>
          <w:bCs/>
          <w:sz w:val="20"/>
          <w:szCs w:val="20"/>
          <w:lang w:val="x-none"/>
        </w:rPr>
        <w:t xml:space="preserve">FERUJEMY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realizację przedmiotu zamówienia </w:t>
      </w:r>
      <w:bookmarkStart w:id="1" w:name="_Ref10099347"/>
      <w:r w:rsidRPr="00247CCA">
        <w:rPr>
          <w:rFonts w:ascii="Arial" w:hAnsi="Arial" w:cs="Arial"/>
          <w:sz w:val="20"/>
          <w:szCs w:val="20"/>
          <w:lang w:val="x-none"/>
        </w:rPr>
        <w:t>określonego w</w:t>
      </w:r>
      <w:r w:rsidRPr="00247CCA">
        <w:rPr>
          <w:rFonts w:ascii="Arial" w:hAnsi="Arial" w:cs="Arial"/>
          <w:sz w:val="20"/>
          <w:szCs w:val="20"/>
        </w:rPr>
        <w:t xml:space="preserve"> zapytaniu ofertowym, zgodnego z o</w:t>
      </w:r>
      <w:r w:rsidRPr="00247CCA">
        <w:rPr>
          <w:rFonts w:ascii="Arial" w:hAnsi="Arial" w:cs="Arial"/>
          <w:sz w:val="20"/>
          <w:szCs w:val="20"/>
          <w:lang w:val="x-none"/>
        </w:rPr>
        <w:t>pis</w:t>
      </w:r>
      <w:r w:rsidRPr="00247CCA">
        <w:rPr>
          <w:rFonts w:ascii="Arial" w:hAnsi="Arial" w:cs="Arial"/>
          <w:sz w:val="20"/>
          <w:szCs w:val="20"/>
        </w:rPr>
        <w:t>em p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rzedmiotu </w:t>
      </w:r>
      <w:r w:rsidRPr="00247CCA">
        <w:rPr>
          <w:rFonts w:ascii="Arial" w:hAnsi="Arial" w:cs="Arial"/>
          <w:sz w:val="20"/>
          <w:szCs w:val="20"/>
        </w:rPr>
        <w:t>z</w:t>
      </w:r>
      <w:r w:rsidRPr="00247CCA">
        <w:rPr>
          <w:rFonts w:ascii="Arial" w:hAnsi="Arial" w:cs="Arial"/>
          <w:sz w:val="20"/>
          <w:szCs w:val="20"/>
          <w:lang w:val="x-none"/>
        </w:rPr>
        <w:t>amówienia</w:t>
      </w:r>
      <w:r w:rsidRPr="00247CCA">
        <w:rPr>
          <w:rFonts w:ascii="Arial" w:hAnsi="Arial" w:cs="Arial"/>
          <w:sz w:val="20"/>
          <w:szCs w:val="20"/>
        </w:rPr>
        <w:t>,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</w:t>
      </w:r>
      <w:r w:rsidRPr="00247CCA">
        <w:rPr>
          <w:rFonts w:ascii="Arial" w:hAnsi="Arial" w:cs="Arial"/>
          <w:sz w:val="20"/>
          <w:szCs w:val="20"/>
        </w:rPr>
        <w:t>za cenę</w:t>
      </w:r>
      <w:bookmarkEnd w:id="1"/>
      <w:r w:rsidR="00E15ADC">
        <w:rPr>
          <w:rFonts w:ascii="Arial" w:hAnsi="Arial" w:cs="Arial"/>
          <w:sz w:val="20"/>
          <w:szCs w:val="20"/>
        </w:rPr>
        <w:t>:</w:t>
      </w:r>
    </w:p>
    <w:p w14:paraId="4325E6EA" w14:textId="77777777"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2018781A" w14:textId="77777777" w:rsidR="00247CCA" w:rsidRPr="00247CCA" w:rsidRDefault="00466405" w:rsidP="00247CCA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wózek widłowy</w:t>
      </w:r>
      <w:r w:rsidR="004D50D8">
        <w:rPr>
          <w:rFonts w:ascii="Arial" w:hAnsi="Arial" w:cs="Arial"/>
          <w:b/>
          <w:bCs/>
          <w:sz w:val="20"/>
          <w:szCs w:val="20"/>
        </w:rPr>
        <w:t xml:space="preserve"> </w:t>
      </w:r>
      <w:r w:rsidR="001943D6">
        <w:rPr>
          <w:rFonts w:ascii="Arial" w:hAnsi="Arial" w:cs="Arial"/>
          <w:b/>
          <w:bCs/>
          <w:sz w:val="20"/>
          <w:szCs w:val="20"/>
        </w:rPr>
        <w:t>………………………………….</w:t>
      </w:r>
      <w:r w:rsidR="001943D6" w:rsidRPr="001A7675">
        <w:rPr>
          <w:rFonts w:ascii="Arial" w:hAnsi="Arial" w:cs="Arial"/>
          <w:b/>
          <w:bCs/>
          <w:sz w:val="20"/>
          <w:szCs w:val="20"/>
        </w:rPr>
        <w:t>.</w:t>
      </w:r>
      <w:r w:rsidR="001A7675" w:rsidRPr="001A7675">
        <w:rPr>
          <w:rFonts w:ascii="Arial" w:hAnsi="Arial" w:cs="Arial"/>
          <w:b/>
          <w:sz w:val="18"/>
          <w:szCs w:val="18"/>
        </w:rPr>
        <w:t>:</w:t>
      </w:r>
    </w:p>
    <w:p w14:paraId="65C42FCC" w14:textId="77777777" w:rsidR="00247CCA" w:rsidRPr="001943D6" w:rsidRDefault="001943D6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</w:t>
      </w:r>
      <w:r w:rsidR="0076610A">
        <w:rPr>
          <w:rFonts w:ascii="Arial" w:hAnsi="Arial" w:cs="Arial"/>
          <w:b/>
          <w:bCs/>
          <w:sz w:val="16"/>
          <w:szCs w:val="16"/>
        </w:rPr>
        <w:t>(marka i model</w:t>
      </w:r>
      <w:r>
        <w:rPr>
          <w:rFonts w:ascii="Arial" w:hAnsi="Arial" w:cs="Arial"/>
          <w:b/>
          <w:bCs/>
          <w:sz w:val="16"/>
          <w:szCs w:val="16"/>
        </w:rPr>
        <w:t>)</w:t>
      </w:r>
    </w:p>
    <w:p w14:paraId="326A8159" w14:textId="77777777"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netto, uwzg</w:t>
      </w:r>
      <w:r w:rsidR="007B32E1">
        <w:rPr>
          <w:rFonts w:ascii="Arial" w:hAnsi="Arial" w:cs="Arial"/>
          <w:sz w:val="20"/>
          <w:szCs w:val="20"/>
        </w:rPr>
        <w:t xml:space="preserve">lędniając podatek </w:t>
      </w:r>
      <w:r w:rsidR="001943D6">
        <w:rPr>
          <w:rFonts w:ascii="Arial" w:hAnsi="Arial" w:cs="Arial"/>
          <w:sz w:val="20"/>
          <w:szCs w:val="20"/>
        </w:rPr>
        <w:t>VAT w stawce 23</w:t>
      </w:r>
      <w:r w:rsidRPr="00247CCA">
        <w:rPr>
          <w:rFonts w:ascii="Arial" w:hAnsi="Arial" w:cs="Arial"/>
          <w:sz w:val="20"/>
          <w:szCs w:val="20"/>
        </w:rPr>
        <w:t>% co daje kwotę …</w:t>
      </w:r>
      <w:r w:rsidR="00EF08CF">
        <w:rPr>
          <w:rFonts w:ascii="Arial" w:hAnsi="Arial" w:cs="Arial"/>
          <w:sz w:val="20"/>
          <w:szCs w:val="20"/>
        </w:rPr>
        <w:t>….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14:paraId="3AF0FDD0" w14:textId="77777777" w:rsidR="00EF08CF" w:rsidRDefault="00247CCA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</w:t>
      </w:r>
      <w:r w:rsidR="00662BFF">
        <w:rPr>
          <w:rFonts w:ascii="Arial" w:hAnsi="Arial" w:cs="Arial"/>
          <w:sz w:val="20"/>
          <w:szCs w:val="20"/>
        </w:rPr>
        <w:t xml:space="preserve"> brutto</w:t>
      </w:r>
      <w:r w:rsidRPr="00247CCA">
        <w:rPr>
          <w:rFonts w:ascii="Arial" w:hAnsi="Arial" w:cs="Arial"/>
          <w:sz w:val="20"/>
          <w:szCs w:val="20"/>
        </w:rPr>
        <w:t>),</w:t>
      </w:r>
    </w:p>
    <w:p w14:paraId="4A45DD2B" w14:textId="77777777" w:rsidR="00EF08CF" w:rsidRDefault="00EF08CF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14:paraId="754294D5" w14:textId="77777777" w:rsidR="0076610A" w:rsidRDefault="001943D6" w:rsidP="0076610A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</w:t>
      </w:r>
      <w:r w:rsidRPr="001943D6">
        <w:rPr>
          <w:rFonts w:ascii="Arial" w:hAnsi="Arial" w:cs="Arial"/>
          <w:b/>
          <w:bCs/>
          <w:sz w:val="20"/>
          <w:szCs w:val="20"/>
        </w:rPr>
        <w:t>yposaż</w:t>
      </w:r>
      <w:r>
        <w:rPr>
          <w:rFonts w:ascii="Arial" w:hAnsi="Arial" w:cs="Arial"/>
          <w:b/>
          <w:bCs/>
          <w:sz w:val="20"/>
          <w:szCs w:val="20"/>
        </w:rPr>
        <w:t>enie</w:t>
      </w:r>
      <w:r w:rsidR="00AD49DD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(jeśli dotyczy)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1654A3E5" w14:textId="77777777" w:rsidR="0076610A" w:rsidRPr="0076610A" w:rsidRDefault="0076610A" w:rsidP="0076610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48204D0D" w14:textId="77777777" w:rsidR="0076610A" w:rsidRDefault="001943D6" w:rsidP="0076610A">
      <w:pPr>
        <w:pStyle w:val="Akapitzlist"/>
        <w:numPr>
          <w:ilvl w:val="0"/>
          <w:numId w:val="23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………………………………</w:t>
      </w:r>
    </w:p>
    <w:p w14:paraId="1A38C2CB" w14:textId="77777777" w:rsidR="0076610A" w:rsidRPr="0076610A" w:rsidRDefault="00A30443" w:rsidP="0076610A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16"/>
          <w:szCs w:val="20"/>
        </w:rPr>
      </w:pPr>
      <w:r>
        <w:rPr>
          <w:rFonts w:ascii="Arial" w:hAnsi="Arial" w:cs="Arial"/>
          <w:b/>
          <w:bCs/>
          <w:sz w:val="16"/>
          <w:szCs w:val="20"/>
        </w:rPr>
        <w:t>(pełna nazwa</w:t>
      </w:r>
      <w:r w:rsidR="0076610A" w:rsidRPr="0076610A">
        <w:rPr>
          <w:rFonts w:ascii="Arial" w:hAnsi="Arial" w:cs="Arial"/>
          <w:b/>
          <w:bCs/>
          <w:sz w:val="16"/>
          <w:szCs w:val="20"/>
        </w:rPr>
        <w:t>)</w:t>
      </w:r>
    </w:p>
    <w:p w14:paraId="0E959BC6" w14:textId="77777777" w:rsidR="0076610A" w:rsidRDefault="0076610A" w:rsidP="0076610A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20"/>
          <w:szCs w:val="20"/>
        </w:rPr>
      </w:pPr>
    </w:p>
    <w:p w14:paraId="1C85ACFC" w14:textId="77777777" w:rsidR="001943D6" w:rsidRPr="00A30443" w:rsidRDefault="001943D6" w:rsidP="00A30443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sz w:val="20"/>
          <w:szCs w:val="20"/>
        </w:rPr>
      </w:pPr>
      <w:r w:rsidRPr="0076610A">
        <w:rPr>
          <w:rFonts w:ascii="Arial" w:hAnsi="Arial" w:cs="Arial"/>
          <w:sz w:val="20"/>
          <w:szCs w:val="20"/>
        </w:rPr>
        <w:t>….... zł netto, uwzględniając podatek VAT w stawce 23% co daje kwotę ……. zł brutto</w:t>
      </w:r>
      <w:r w:rsidR="00A30443">
        <w:rPr>
          <w:rFonts w:ascii="Arial" w:hAnsi="Arial" w:cs="Arial"/>
          <w:sz w:val="20"/>
          <w:szCs w:val="20"/>
        </w:rPr>
        <w:t xml:space="preserve"> </w:t>
      </w:r>
      <w:r w:rsidRPr="00A30443">
        <w:rPr>
          <w:rFonts w:ascii="Arial" w:hAnsi="Arial" w:cs="Arial"/>
          <w:sz w:val="20"/>
          <w:szCs w:val="20"/>
        </w:rPr>
        <w:t>(słownie: ………………………………………………………………….. brutto),</w:t>
      </w:r>
    </w:p>
    <w:p w14:paraId="4F49FFE9" w14:textId="77777777" w:rsidR="0076610A" w:rsidRDefault="0076610A" w:rsidP="0076610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64EB689B" w14:textId="77777777" w:rsidR="0076610A" w:rsidRDefault="0076610A" w:rsidP="0076610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3618EFC8" w14:textId="77777777" w:rsidR="0076610A" w:rsidRDefault="0076610A" w:rsidP="0076610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75B38D97" w14:textId="77777777" w:rsidR="0076610A" w:rsidRPr="001943D6" w:rsidRDefault="0076610A" w:rsidP="0076610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044BD411" w14:textId="77777777" w:rsidR="001943D6" w:rsidRPr="00AD49DD" w:rsidRDefault="00AD49DD" w:rsidP="001943D6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</w:t>
      </w:r>
      <w:r w:rsidR="001943D6" w:rsidRPr="00AD49DD">
        <w:rPr>
          <w:rFonts w:ascii="Arial" w:hAnsi="Arial" w:cs="Arial"/>
          <w:b/>
          <w:sz w:val="20"/>
          <w:szCs w:val="20"/>
        </w:rPr>
        <w:t>ostawa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D49DD">
        <w:rPr>
          <w:rFonts w:ascii="Arial" w:hAnsi="Arial" w:cs="Arial"/>
          <w:sz w:val="20"/>
          <w:szCs w:val="20"/>
        </w:rPr>
        <w:t>(jeśli dotyczy)</w:t>
      </w:r>
      <w:r w:rsidR="001943D6" w:rsidRPr="00AD49DD">
        <w:rPr>
          <w:rFonts w:ascii="Arial" w:hAnsi="Arial" w:cs="Arial"/>
          <w:b/>
          <w:sz w:val="20"/>
          <w:szCs w:val="20"/>
        </w:rPr>
        <w:t xml:space="preserve">: </w:t>
      </w:r>
    </w:p>
    <w:p w14:paraId="6C134D8A" w14:textId="77777777" w:rsidR="00AD49DD" w:rsidRDefault="00AD49DD" w:rsidP="001943D6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14:paraId="3B929E45" w14:textId="77777777" w:rsidR="001943D6" w:rsidRPr="00247CCA" w:rsidRDefault="001943D6" w:rsidP="001943D6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....</w:t>
      </w:r>
      <w:r w:rsidRPr="00247CCA">
        <w:rPr>
          <w:rFonts w:ascii="Arial" w:hAnsi="Arial" w:cs="Arial"/>
          <w:sz w:val="20"/>
          <w:szCs w:val="20"/>
        </w:rPr>
        <w:t xml:space="preserve"> zł netto, uwzg</w:t>
      </w:r>
      <w:r>
        <w:rPr>
          <w:rFonts w:ascii="Arial" w:hAnsi="Arial" w:cs="Arial"/>
          <w:sz w:val="20"/>
          <w:szCs w:val="20"/>
        </w:rPr>
        <w:t>lędniając podatek VAT w stawce 23</w:t>
      </w:r>
      <w:r w:rsidRPr="00247CCA">
        <w:rPr>
          <w:rFonts w:ascii="Arial" w:hAnsi="Arial" w:cs="Arial"/>
          <w:sz w:val="20"/>
          <w:szCs w:val="20"/>
        </w:rPr>
        <w:t>% co daje kwotę …</w:t>
      </w:r>
      <w:r>
        <w:rPr>
          <w:rFonts w:ascii="Arial" w:hAnsi="Arial" w:cs="Arial"/>
          <w:sz w:val="20"/>
          <w:szCs w:val="20"/>
        </w:rPr>
        <w:t>….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14:paraId="02CE8FB7" w14:textId="77777777" w:rsidR="001943D6" w:rsidRDefault="001943D6" w:rsidP="001943D6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(słownie: </w:t>
      </w:r>
      <w:r w:rsidRPr="00247CCA">
        <w:rPr>
          <w:rFonts w:ascii="Arial" w:hAnsi="Arial" w:cs="Arial"/>
          <w:sz w:val="20"/>
          <w:szCs w:val="20"/>
        </w:rPr>
        <w:t>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 xml:space="preserve"> brutto</w:t>
      </w:r>
      <w:r w:rsidR="00466405">
        <w:rPr>
          <w:rFonts w:ascii="Arial" w:hAnsi="Arial" w:cs="Arial"/>
          <w:sz w:val="20"/>
          <w:szCs w:val="20"/>
        </w:rPr>
        <w:t>).</w:t>
      </w:r>
    </w:p>
    <w:p w14:paraId="496C205E" w14:textId="77777777" w:rsidR="00AD49DD" w:rsidRDefault="00AD49DD" w:rsidP="001943D6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14:paraId="54229B87" w14:textId="77777777" w:rsidR="001943D6" w:rsidRPr="001943D6" w:rsidRDefault="001943D6" w:rsidP="001943D6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1943D6">
        <w:rPr>
          <w:rFonts w:ascii="Arial" w:hAnsi="Arial" w:cs="Arial"/>
          <w:sz w:val="20"/>
          <w:szCs w:val="20"/>
        </w:rPr>
        <w:t xml:space="preserve">Udzielony okres gwarancji </w:t>
      </w:r>
      <w:r>
        <w:rPr>
          <w:rFonts w:ascii="Arial" w:hAnsi="Arial" w:cs="Arial"/>
          <w:sz w:val="20"/>
          <w:szCs w:val="20"/>
        </w:rPr>
        <w:t>na przedmiot zamówienia (miesiące): …………..</w:t>
      </w:r>
      <w:r w:rsidRPr="001943D6">
        <w:rPr>
          <w:rFonts w:ascii="Arial" w:hAnsi="Arial" w:cs="Arial"/>
          <w:sz w:val="20"/>
          <w:szCs w:val="20"/>
        </w:rPr>
        <w:t>………………….....</w:t>
      </w:r>
    </w:p>
    <w:p w14:paraId="4EB571AB" w14:textId="77777777" w:rsidR="001943D6" w:rsidRPr="007B32E1" w:rsidRDefault="001943D6" w:rsidP="007B32E1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21D68EFB" w14:textId="77777777" w:rsidR="00247CCA" w:rsidRPr="00247CCA" w:rsidRDefault="00247CCA" w:rsidP="00EF08CF">
      <w:pPr>
        <w:tabs>
          <w:tab w:val="left" w:pos="720"/>
        </w:tabs>
        <w:spacing w:after="120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 xml:space="preserve">Łączna kwota całego zamówienia wynosi: </w:t>
      </w:r>
      <w:r w:rsidRPr="00247CCA">
        <w:rPr>
          <w:rFonts w:ascii="Arial" w:hAnsi="Arial" w:cs="Arial"/>
          <w:sz w:val="20"/>
          <w:szCs w:val="20"/>
        </w:rPr>
        <w:t>…………</w:t>
      </w:r>
      <w:r w:rsidR="00EF08CF">
        <w:rPr>
          <w:rFonts w:ascii="Arial" w:hAnsi="Arial" w:cs="Arial"/>
          <w:sz w:val="20"/>
          <w:szCs w:val="20"/>
        </w:rPr>
        <w:t>……..</w:t>
      </w:r>
      <w:r w:rsidRPr="00247CCA">
        <w:rPr>
          <w:rFonts w:ascii="Arial" w:hAnsi="Arial" w:cs="Arial"/>
          <w:sz w:val="20"/>
          <w:szCs w:val="20"/>
        </w:rPr>
        <w:t>………zł brutto</w:t>
      </w:r>
    </w:p>
    <w:p w14:paraId="3F37EF34" w14:textId="77777777" w:rsidR="00CA7952" w:rsidRDefault="00247CCA" w:rsidP="004D50D8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………………………………………………………………………..).</w:t>
      </w:r>
    </w:p>
    <w:p w14:paraId="5FE06452" w14:textId="77777777" w:rsidR="00B22967" w:rsidRPr="0076610A" w:rsidRDefault="00B22967" w:rsidP="004D50D8">
      <w:pPr>
        <w:tabs>
          <w:tab w:val="left" w:pos="720"/>
        </w:tabs>
        <w:spacing w:after="120"/>
        <w:rPr>
          <w:rFonts w:ascii="Arial" w:hAnsi="Arial" w:cs="Arial"/>
          <w:sz w:val="12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"/>
        <w:gridCol w:w="1872"/>
        <w:gridCol w:w="2596"/>
        <w:gridCol w:w="3615"/>
      </w:tblGrid>
      <w:tr w:rsidR="00CA7952" w14:paraId="3FBF7C04" w14:textId="77777777" w:rsidTr="00495128">
        <w:tc>
          <w:tcPr>
            <w:tcW w:w="0" w:type="auto"/>
            <w:gridSpan w:val="4"/>
            <w:shd w:val="clear" w:color="auto" w:fill="D0CECE" w:themeFill="background2" w:themeFillShade="E6"/>
            <w:vAlign w:val="center"/>
          </w:tcPr>
          <w:p w14:paraId="3E75941A" w14:textId="540C1599" w:rsidR="00CA7952" w:rsidRPr="00923DE4" w:rsidRDefault="00617C40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  <w:t>Wózek widłowy gazowy</w:t>
            </w:r>
            <w:r w:rsidR="00CA7952" w:rsidRPr="00923DE4"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  <w:t xml:space="preserve"> </w:t>
            </w:r>
          </w:p>
        </w:tc>
      </w:tr>
      <w:tr w:rsidR="00CA7952" w14:paraId="5BF0C1A9" w14:textId="77777777" w:rsidTr="00495128">
        <w:tc>
          <w:tcPr>
            <w:tcW w:w="0" w:type="auto"/>
            <w:vAlign w:val="center"/>
          </w:tcPr>
          <w:p w14:paraId="300585BD" w14:textId="77777777" w:rsidR="00CA7952" w:rsidRPr="00923DE4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</w:pPr>
            <w:r w:rsidRPr="00923DE4"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14:paraId="5EE866CB" w14:textId="77777777" w:rsidR="00CA7952" w:rsidRPr="00923DE4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</w:pPr>
            <w:r w:rsidRPr="00923DE4"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0" w:type="auto"/>
            <w:vAlign w:val="center"/>
          </w:tcPr>
          <w:p w14:paraId="14BC705C" w14:textId="77777777" w:rsidR="00CA7952" w:rsidRPr="00923DE4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</w:pPr>
            <w:r w:rsidRPr="00923DE4"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  <w:t>Minimalne wymagania Zamawiającego</w:t>
            </w:r>
          </w:p>
        </w:tc>
        <w:tc>
          <w:tcPr>
            <w:tcW w:w="0" w:type="auto"/>
          </w:tcPr>
          <w:p w14:paraId="1C2F4181" w14:textId="77777777" w:rsidR="00CA7952" w:rsidRPr="00923DE4" w:rsidRDefault="00CA7952" w:rsidP="00495128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pl-PL"/>
              </w:rPr>
            </w:pPr>
            <w:r w:rsidRPr="00923DE4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ascii="Arial" w:hAnsi="Arial" w:cs="Arial"/>
                <w:b/>
                <w:sz w:val="16"/>
                <w:szCs w:val="16"/>
                <w:lang w:eastAsia="pl-PL"/>
              </w:rPr>
              <w:t>pis rozwiązania zastosowanego w </w:t>
            </w:r>
            <w:r w:rsidRPr="00923DE4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oferowanym urządzeniu(podstawowe parametry techniczne zastosowanego rozwiązania, wy</w:t>
            </w:r>
            <w:r>
              <w:rPr>
                <w:rFonts w:ascii="Arial" w:hAnsi="Arial" w:cs="Arial"/>
                <w:b/>
                <w:sz w:val="16"/>
                <w:szCs w:val="16"/>
                <w:lang w:eastAsia="pl-PL"/>
              </w:rPr>
              <w:t>posażenie oraz inne informacje)</w:t>
            </w:r>
            <w:r w:rsidRPr="00923DE4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/lub zapis</w:t>
            </w:r>
            <w:r>
              <w:rPr>
                <w:rFonts w:ascii="Arial" w:hAnsi="Arial" w:cs="Arial"/>
                <w:b/>
                <w:sz w:val="16"/>
                <w:szCs w:val="16"/>
                <w:lang w:eastAsia="pl-PL"/>
              </w:rPr>
              <w:t>:</w:t>
            </w:r>
            <w:r w:rsidRPr="00923DE4">
              <w:rPr>
                <w:rFonts w:ascii="Arial" w:hAnsi="Arial" w:cs="Arial"/>
                <w:b/>
                <w:sz w:val="16"/>
                <w:szCs w:val="16"/>
                <w:lang w:eastAsia="pl-PL"/>
              </w:rPr>
              <w:t xml:space="preserve"> zgodnie z OPZ</w:t>
            </w:r>
          </w:p>
        </w:tc>
      </w:tr>
      <w:tr w:rsidR="00466405" w14:paraId="13B1B52F" w14:textId="77777777" w:rsidTr="00495128">
        <w:tc>
          <w:tcPr>
            <w:tcW w:w="0" w:type="auto"/>
            <w:vAlign w:val="center"/>
          </w:tcPr>
          <w:p w14:paraId="3E425B64" w14:textId="77777777" w:rsidR="00466405" w:rsidRPr="00B376EB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</w:t>
            </w:r>
            <w:r w:rsidRPr="00B376EB"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14:paraId="12B8F3DB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1B3E00"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Podstawowe parametry i konstrukcja</w:t>
            </w:r>
          </w:p>
        </w:tc>
        <w:tc>
          <w:tcPr>
            <w:tcW w:w="0" w:type="auto"/>
          </w:tcPr>
          <w:p w14:paraId="5C6FDAF2" w14:textId="77777777" w:rsidR="00466405" w:rsidRPr="00A62333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A62333"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konstrukcja ramy stalowa, odporna na odkształcenia, stabilna, minimalizująca drgania podczas pracy,</w:t>
            </w:r>
          </w:p>
        </w:tc>
        <w:tc>
          <w:tcPr>
            <w:tcW w:w="0" w:type="auto"/>
          </w:tcPr>
          <w:p w14:paraId="4A2F4D35" w14:textId="77777777" w:rsidR="00466405" w:rsidRPr="00923DE4" w:rsidRDefault="00466405" w:rsidP="00495128">
            <w:pPr>
              <w:pStyle w:val="Akapitzlist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</w:p>
        </w:tc>
      </w:tr>
      <w:tr w:rsidR="00466405" w14:paraId="3DC21CD8" w14:textId="77777777" w:rsidTr="00495128">
        <w:tc>
          <w:tcPr>
            <w:tcW w:w="0" w:type="auto"/>
            <w:vAlign w:val="center"/>
          </w:tcPr>
          <w:p w14:paraId="23809821" w14:textId="77777777" w:rsidR="00466405" w:rsidRPr="00B376EB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14:paraId="1758EB7A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Napęd</w:t>
            </w:r>
          </w:p>
        </w:tc>
        <w:tc>
          <w:tcPr>
            <w:tcW w:w="0" w:type="auto"/>
          </w:tcPr>
          <w:p w14:paraId="494E77B8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gazowy, wymienna butla, układ fabrycznie montowany</w:t>
            </w:r>
          </w:p>
        </w:tc>
        <w:tc>
          <w:tcPr>
            <w:tcW w:w="0" w:type="auto"/>
          </w:tcPr>
          <w:p w14:paraId="6253A3DC" w14:textId="77777777" w:rsidR="00466405" w:rsidRPr="00923DE4" w:rsidRDefault="00466405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405" w14:paraId="4B055088" w14:textId="77777777" w:rsidTr="00495128">
        <w:tc>
          <w:tcPr>
            <w:tcW w:w="0" w:type="auto"/>
            <w:vAlign w:val="center"/>
          </w:tcPr>
          <w:p w14:paraId="5AD94FDA" w14:textId="77777777" w:rsidR="00466405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14:paraId="5DD93FAD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Udźwig</w:t>
            </w:r>
          </w:p>
        </w:tc>
        <w:tc>
          <w:tcPr>
            <w:tcW w:w="0" w:type="auto"/>
          </w:tcPr>
          <w:p w14:paraId="726CB5BF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min. 2000 kg</w:t>
            </w:r>
          </w:p>
        </w:tc>
        <w:tc>
          <w:tcPr>
            <w:tcW w:w="0" w:type="auto"/>
          </w:tcPr>
          <w:p w14:paraId="4F8561CA" w14:textId="77777777" w:rsidR="00466405" w:rsidRPr="00923DE4" w:rsidRDefault="00466405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405" w14:paraId="4A796C5E" w14:textId="77777777" w:rsidTr="00495128">
        <w:tc>
          <w:tcPr>
            <w:tcW w:w="0" w:type="auto"/>
            <w:vAlign w:val="center"/>
          </w:tcPr>
          <w:p w14:paraId="25EF5C8E" w14:textId="77777777" w:rsidR="00466405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14:paraId="6ABE83AF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Wysokość podnoszenia</w:t>
            </w:r>
          </w:p>
        </w:tc>
        <w:tc>
          <w:tcPr>
            <w:tcW w:w="0" w:type="auto"/>
          </w:tcPr>
          <w:p w14:paraId="29CEB115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min. 4000 mm</w:t>
            </w:r>
          </w:p>
        </w:tc>
        <w:tc>
          <w:tcPr>
            <w:tcW w:w="0" w:type="auto"/>
          </w:tcPr>
          <w:p w14:paraId="796C4AAB" w14:textId="77777777" w:rsidR="00466405" w:rsidRPr="00923DE4" w:rsidRDefault="00466405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</w:p>
        </w:tc>
      </w:tr>
      <w:tr w:rsidR="00466405" w14:paraId="632FAAFE" w14:textId="77777777" w:rsidTr="00495128">
        <w:tc>
          <w:tcPr>
            <w:tcW w:w="0" w:type="auto"/>
            <w:vAlign w:val="center"/>
          </w:tcPr>
          <w:p w14:paraId="2F3F41DE" w14:textId="77777777" w:rsidR="00466405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0" w:type="auto"/>
            <w:vAlign w:val="center"/>
          </w:tcPr>
          <w:p w14:paraId="28CEB4D2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Ogumienie</w:t>
            </w:r>
          </w:p>
        </w:tc>
        <w:tc>
          <w:tcPr>
            <w:tcW w:w="0" w:type="auto"/>
          </w:tcPr>
          <w:p w14:paraId="1CFBA798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pneumatyczne</w:t>
            </w:r>
          </w:p>
        </w:tc>
        <w:tc>
          <w:tcPr>
            <w:tcW w:w="0" w:type="auto"/>
          </w:tcPr>
          <w:p w14:paraId="7D593ABF" w14:textId="77777777" w:rsidR="00466405" w:rsidRPr="00923DE4" w:rsidRDefault="00466405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405" w14:paraId="660CF945" w14:textId="77777777" w:rsidTr="00495128">
        <w:tc>
          <w:tcPr>
            <w:tcW w:w="0" w:type="auto"/>
            <w:vAlign w:val="center"/>
          </w:tcPr>
          <w:p w14:paraId="36BFCAFC" w14:textId="77777777" w:rsidR="00466405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0" w:type="auto"/>
            <w:vAlign w:val="center"/>
          </w:tcPr>
          <w:p w14:paraId="76DAF0EC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0" w:type="auto"/>
          </w:tcPr>
          <w:p w14:paraId="48598399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min. 40,0 kW</w:t>
            </w:r>
          </w:p>
        </w:tc>
        <w:tc>
          <w:tcPr>
            <w:tcW w:w="0" w:type="auto"/>
          </w:tcPr>
          <w:p w14:paraId="2D1A53C8" w14:textId="77777777" w:rsidR="00466405" w:rsidRPr="00923DE4" w:rsidRDefault="00466405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405" w14:paraId="58B76ADC" w14:textId="77777777" w:rsidTr="00495128">
        <w:tc>
          <w:tcPr>
            <w:tcW w:w="0" w:type="auto"/>
            <w:vAlign w:val="center"/>
          </w:tcPr>
          <w:p w14:paraId="1AC3AF33" w14:textId="77777777" w:rsidR="00466405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0" w:type="auto"/>
            <w:vAlign w:val="center"/>
          </w:tcPr>
          <w:p w14:paraId="6024F6EA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Rodzaj zabudowy</w:t>
            </w:r>
          </w:p>
        </w:tc>
        <w:tc>
          <w:tcPr>
            <w:tcW w:w="0" w:type="auto"/>
          </w:tcPr>
          <w:p w14:paraId="0521627A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kabina zabudowana, amortyzowana, ogrzewana</w:t>
            </w:r>
          </w:p>
        </w:tc>
        <w:tc>
          <w:tcPr>
            <w:tcW w:w="0" w:type="auto"/>
          </w:tcPr>
          <w:p w14:paraId="6CCB9246" w14:textId="77777777" w:rsidR="00466405" w:rsidRPr="00923DE4" w:rsidRDefault="00466405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405" w14:paraId="063AD927" w14:textId="77777777" w:rsidTr="00495128">
        <w:tc>
          <w:tcPr>
            <w:tcW w:w="0" w:type="auto"/>
            <w:vAlign w:val="center"/>
          </w:tcPr>
          <w:p w14:paraId="0F8B5543" w14:textId="77777777" w:rsidR="00466405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0" w:type="auto"/>
            <w:vAlign w:val="center"/>
          </w:tcPr>
          <w:p w14:paraId="6F52AEEC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Typ masztu</w:t>
            </w:r>
          </w:p>
        </w:tc>
        <w:tc>
          <w:tcPr>
            <w:tcW w:w="0" w:type="auto"/>
          </w:tcPr>
          <w:p w14:paraId="520D8DCB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triplex</w:t>
            </w:r>
          </w:p>
        </w:tc>
        <w:tc>
          <w:tcPr>
            <w:tcW w:w="0" w:type="auto"/>
          </w:tcPr>
          <w:p w14:paraId="6D057A89" w14:textId="77777777" w:rsidR="00466405" w:rsidRPr="00923DE4" w:rsidRDefault="00466405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405" w14:paraId="1DC69C6D" w14:textId="77777777" w:rsidTr="00495128">
        <w:tc>
          <w:tcPr>
            <w:tcW w:w="0" w:type="auto"/>
            <w:vAlign w:val="center"/>
          </w:tcPr>
          <w:p w14:paraId="1AA9588E" w14:textId="77777777" w:rsidR="00466405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0" w:type="auto"/>
            <w:vAlign w:val="center"/>
          </w:tcPr>
          <w:p w14:paraId="6DB6F994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1B3E00"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Układ bezpieczeństwa</w:t>
            </w:r>
          </w:p>
        </w:tc>
        <w:tc>
          <w:tcPr>
            <w:tcW w:w="0" w:type="auto"/>
          </w:tcPr>
          <w:p w14:paraId="1F91933C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1B3E00">
              <w:rPr>
                <w:rFonts w:ascii="Arial" w:hAnsi="Arial" w:cs="Arial"/>
                <w:sz w:val="20"/>
                <w:szCs w:val="20"/>
              </w:rPr>
              <w:t xml:space="preserve">maszyna wyposażona w system bezpieczeństwa zgodny z obowiązującymi normami </w:t>
            </w:r>
          </w:p>
        </w:tc>
        <w:tc>
          <w:tcPr>
            <w:tcW w:w="0" w:type="auto"/>
          </w:tcPr>
          <w:p w14:paraId="2ECA3100" w14:textId="77777777" w:rsidR="00466405" w:rsidRPr="00923DE4" w:rsidRDefault="00466405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405" w14:paraId="7E65FA0D" w14:textId="77777777" w:rsidTr="00495128">
        <w:tc>
          <w:tcPr>
            <w:tcW w:w="0" w:type="auto"/>
            <w:vAlign w:val="center"/>
          </w:tcPr>
          <w:p w14:paraId="676BC9C0" w14:textId="77777777" w:rsidR="00466405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0" w:type="auto"/>
            <w:vAlign w:val="center"/>
          </w:tcPr>
          <w:p w14:paraId="2D27C7E2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Norma spalin</w:t>
            </w:r>
          </w:p>
        </w:tc>
        <w:tc>
          <w:tcPr>
            <w:tcW w:w="0" w:type="auto"/>
          </w:tcPr>
          <w:p w14:paraId="6A2BE99D" w14:textId="77777777" w:rsidR="00466405" w:rsidRPr="00195DD1" w:rsidRDefault="00466405" w:rsidP="000E28C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Euro V</w:t>
            </w:r>
          </w:p>
        </w:tc>
        <w:tc>
          <w:tcPr>
            <w:tcW w:w="0" w:type="auto"/>
          </w:tcPr>
          <w:p w14:paraId="31AE14F0" w14:textId="77777777" w:rsidR="00466405" w:rsidRPr="00923DE4" w:rsidRDefault="00466405" w:rsidP="00495128">
            <w:pPr>
              <w:pStyle w:val="Akapitzlist"/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405" w14:paraId="21DB1A93" w14:textId="77777777" w:rsidTr="00495128">
        <w:tc>
          <w:tcPr>
            <w:tcW w:w="0" w:type="auto"/>
            <w:vAlign w:val="center"/>
          </w:tcPr>
          <w:p w14:paraId="2936ADC6" w14:textId="77777777" w:rsidR="00466405" w:rsidRDefault="00466405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0" w:type="auto"/>
            <w:vAlign w:val="center"/>
          </w:tcPr>
          <w:p w14:paraId="31B551E2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1B3E00">
              <w:rPr>
                <w:rFonts w:ascii="Arial" w:hAnsi="Arial" w:cs="Arial"/>
                <w:bCs/>
                <w:kern w:val="36"/>
                <w:sz w:val="20"/>
                <w:szCs w:val="20"/>
                <w:lang w:eastAsia="pl-PL"/>
              </w:rPr>
              <w:t>Gwarancja</w:t>
            </w:r>
          </w:p>
        </w:tc>
        <w:tc>
          <w:tcPr>
            <w:tcW w:w="0" w:type="auto"/>
          </w:tcPr>
          <w:p w14:paraId="1413137C" w14:textId="77777777" w:rsidR="00466405" w:rsidRPr="001B3E00" w:rsidRDefault="00466405" w:rsidP="000E28C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min. 12 miesięcy</w:t>
            </w:r>
          </w:p>
        </w:tc>
        <w:tc>
          <w:tcPr>
            <w:tcW w:w="0" w:type="auto"/>
          </w:tcPr>
          <w:p w14:paraId="3ADF415B" w14:textId="77777777" w:rsidR="00466405" w:rsidRPr="00923DE4" w:rsidRDefault="00466405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D973D0F" w14:textId="77777777" w:rsidR="00247CCA" w:rsidRDefault="00247CCA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</w:p>
    <w:p w14:paraId="5E0E6979" w14:textId="77777777" w:rsidR="006C5D9E" w:rsidRDefault="006C5D9E" w:rsidP="00247CCA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</w:rPr>
      </w:pPr>
    </w:p>
    <w:p w14:paraId="69F13F11" w14:textId="77777777"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  <w:lang w:val="x-none"/>
        </w:rPr>
      </w:pPr>
      <w:r w:rsidRPr="00247CCA">
        <w:rPr>
          <w:rFonts w:ascii="Arial" w:hAnsi="Arial" w:cs="Arial"/>
          <w:b/>
          <w:bCs/>
          <w:sz w:val="20"/>
          <w:szCs w:val="20"/>
          <w:lang w:val="x-none"/>
        </w:rPr>
        <w:t>OŚWIADCZAMY, ŻE:</w:t>
      </w:r>
    </w:p>
    <w:p w14:paraId="670D4F88" w14:textId="77777777"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Zapoznaliśmy się z </w:t>
      </w:r>
      <w:r w:rsidRPr="00247CCA">
        <w:rPr>
          <w:rFonts w:ascii="Arial" w:hAnsi="Arial" w:cs="Arial"/>
          <w:sz w:val="20"/>
          <w:szCs w:val="20"/>
        </w:rPr>
        <w:t xml:space="preserve">treścią zapytania ofertowego wraz z załącznikami </w:t>
      </w:r>
      <w:r w:rsidRPr="00247CCA">
        <w:rPr>
          <w:rFonts w:ascii="Arial" w:hAnsi="Arial" w:cs="Arial"/>
          <w:sz w:val="20"/>
          <w:szCs w:val="20"/>
          <w:lang w:val="x-none"/>
        </w:rPr>
        <w:t>i nie wnosimy do ni</w:t>
      </w:r>
      <w:r w:rsidRPr="00247CCA">
        <w:rPr>
          <w:rFonts w:ascii="Arial" w:hAnsi="Arial" w:cs="Arial"/>
          <w:sz w:val="20"/>
          <w:szCs w:val="20"/>
        </w:rPr>
        <w:t>ego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zastrzeżeń.</w:t>
      </w:r>
    </w:p>
    <w:p w14:paraId="04B104E1" w14:textId="77777777"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Nie podlegamy wykluczeniu </w:t>
      </w:r>
      <w:r w:rsidRPr="00247CCA">
        <w:rPr>
          <w:rFonts w:ascii="Arial" w:hAnsi="Arial" w:cs="Arial"/>
          <w:sz w:val="20"/>
          <w:szCs w:val="20"/>
        </w:rPr>
        <w:t>na podstawie</w:t>
      </w:r>
      <w:r w:rsidRPr="00247CCA">
        <w:rPr>
          <w:rFonts w:ascii="Arial" w:hAnsi="Arial" w:cs="Arial"/>
          <w:bCs/>
          <w:sz w:val="20"/>
          <w:szCs w:val="20"/>
        </w:rPr>
        <w:t xml:space="preserve"> art. 7 ust. 1 ustawy z dnia 13 kwietnia 2022 r. o szczególnych rozwiązanych w zakresie przeciwdziałania wspieraniu agresji na Ukrainę oraz służących ochronie bezpieczeństwa narodowego.</w:t>
      </w:r>
    </w:p>
    <w:p w14:paraId="1614D181" w14:textId="77777777"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Spełniamy warunki udziału w postępowaniu określone w zapytaniu ofertowym.</w:t>
      </w:r>
    </w:p>
    <w:p w14:paraId="37B60A52" w14:textId="77777777"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>Uważamy się za związany</w:t>
      </w:r>
      <w:r w:rsidRPr="00247CCA">
        <w:rPr>
          <w:rFonts w:ascii="Arial" w:hAnsi="Arial" w:cs="Arial"/>
          <w:sz w:val="20"/>
          <w:szCs w:val="20"/>
        </w:rPr>
        <w:t xml:space="preserve">ch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niniejszą ofertą na czas wskazany w </w:t>
      </w:r>
      <w:r w:rsidRPr="00247CCA">
        <w:rPr>
          <w:rFonts w:ascii="Arial" w:hAnsi="Arial" w:cs="Arial"/>
          <w:sz w:val="20"/>
          <w:szCs w:val="20"/>
        </w:rPr>
        <w:t>zapytaniu ofertowym – 30 dni.</w:t>
      </w:r>
    </w:p>
    <w:p w14:paraId="5DB6B811" w14:textId="77777777"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Oświadczamy, że oferowany przez nas przedmiot zamówienia odpowiada wymaganiom określonym przez Zamawiającego w </w:t>
      </w:r>
      <w:r w:rsidRPr="00247CCA">
        <w:rPr>
          <w:rFonts w:ascii="Arial" w:hAnsi="Arial" w:cs="Arial"/>
          <w:sz w:val="20"/>
          <w:szCs w:val="20"/>
        </w:rPr>
        <w:t>opisie przedmiotu zamówienia</w:t>
      </w:r>
      <w:r w:rsidRPr="00247CCA">
        <w:rPr>
          <w:rFonts w:ascii="Arial" w:hAnsi="Arial" w:cs="Arial"/>
          <w:sz w:val="20"/>
          <w:szCs w:val="20"/>
          <w:lang w:val="x-none"/>
        </w:rPr>
        <w:t>.</w:t>
      </w:r>
    </w:p>
    <w:p w14:paraId="45C03A91" w14:textId="77777777"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W przypadku wybrania naszej oferty zobowiązuję się do podpisania umowy na warunkach zawartych w </w:t>
      </w:r>
      <w:r w:rsidRPr="00247CCA">
        <w:rPr>
          <w:rFonts w:ascii="Arial" w:hAnsi="Arial" w:cs="Arial"/>
          <w:sz w:val="20"/>
          <w:szCs w:val="20"/>
        </w:rPr>
        <w:t>zapytaniu ofertowym</w:t>
      </w:r>
      <w:r w:rsidRPr="00247CCA">
        <w:rPr>
          <w:rFonts w:ascii="Arial" w:hAnsi="Arial" w:cs="Arial"/>
          <w:sz w:val="20"/>
          <w:szCs w:val="20"/>
          <w:lang w:val="x-none"/>
        </w:rPr>
        <w:t>, w miejscu i terminie wskazanym przez Zamawiającego.</w:t>
      </w:r>
    </w:p>
    <w:p w14:paraId="7A93B712" w14:textId="77777777"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14:paraId="0FE32B0C" w14:textId="77777777"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14:paraId="18F7286E" w14:textId="77777777" w:rsidR="00F318C8" w:rsidRDefault="00C43076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</w:p>
    <w:p w14:paraId="5CD6B8DC" w14:textId="77777777" w:rsidR="002E08CF" w:rsidRDefault="002E08CF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14:paraId="347EB2E7" w14:textId="77777777" w:rsidR="00F318C8" w:rsidRDefault="00F318C8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14:paraId="7BA21FBB" w14:textId="77777777" w:rsidR="00247CCA" w:rsidRPr="00B9157B" w:rsidRDefault="00247CCA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B9157B">
        <w:rPr>
          <w:rFonts w:ascii="Arial" w:hAnsi="Arial" w:cs="Arial"/>
          <w:sz w:val="20"/>
          <w:szCs w:val="20"/>
        </w:rPr>
        <w:t>Do niniejszej oferty załączam:</w:t>
      </w:r>
    </w:p>
    <w:p w14:paraId="15A844A5" w14:textId="77777777" w:rsidR="00247CCA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.................................................................................</w:t>
      </w:r>
      <w:r w:rsidR="00B9157B">
        <w:rPr>
          <w:rFonts w:ascii="Arial" w:hAnsi="Arial" w:cs="Arial"/>
          <w:sz w:val="20"/>
          <w:szCs w:val="20"/>
          <w:lang w:bidi="pl-PL"/>
        </w:rPr>
        <w:t>..</w:t>
      </w:r>
    </w:p>
    <w:p w14:paraId="735E1D38" w14:textId="77777777" w:rsidR="00247CCA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…………………………………………………………</w:t>
      </w:r>
      <w:r w:rsidR="00C43076" w:rsidRPr="00B9157B">
        <w:rPr>
          <w:rFonts w:ascii="Arial" w:hAnsi="Arial" w:cs="Arial"/>
          <w:sz w:val="20"/>
          <w:szCs w:val="20"/>
          <w:lang w:bidi="pl-PL"/>
        </w:rPr>
        <w:t>…</w:t>
      </w:r>
    </w:p>
    <w:p w14:paraId="7C93DEC8" w14:textId="77777777" w:rsidR="00F71657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…………………………………………………………</w:t>
      </w:r>
      <w:r w:rsidR="00C43076" w:rsidRPr="00B9157B">
        <w:rPr>
          <w:rFonts w:ascii="Arial" w:hAnsi="Arial" w:cs="Arial"/>
          <w:sz w:val="20"/>
          <w:szCs w:val="20"/>
          <w:lang w:bidi="pl-PL"/>
        </w:rPr>
        <w:t>…</w:t>
      </w:r>
    </w:p>
    <w:p w14:paraId="4FD69F28" w14:textId="77777777" w:rsidR="007B32E1" w:rsidRDefault="007B32E1" w:rsidP="007B32E1">
      <w:p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</w:p>
    <w:p w14:paraId="77A4AF26" w14:textId="77777777" w:rsidR="007B32E1" w:rsidRDefault="007B32E1" w:rsidP="007B32E1">
      <w:p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</w:p>
    <w:p w14:paraId="03E03B0C" w14:textId="77777777" w:rsidR="007B32E1" w:rsidRDefault="007B32E1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7B32E1">
        <w:rPr>
          <w:rFonts w:ascii="Arial" w:hAnsi="Arial" w:cs="Arial"/>
          <w:sz w:val="20"/>
          <w:szCs w:val="20"/>
          <w:lang w:bidi="pl-PL"/>
        </w:rPr>
        <w:t>Na złożoną ofertę składa się ........... ponumerowanych stron z zachowaniem ciągłości numeracji.</w:t>
      </w:r>
    </w:p>
    <w:p w14:paraId="4C45E0C0" w14:textId="77777777"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14:paraId="2FCBF1BB" w14:textId="77777777"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14:paraId="3E054D74" w14:textId="77777777"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14:paraId="6C792FA8" w14:textId="77777777"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14:paraId="00263C0B" w14:textId="77777777"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14:paraId="55DA16C9" w14:textId="77777777" w:rsidR="00B9157B" w:rsidRDefault="00B9157B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  <w:t xml:space="preserve">           ___________________________________</w:t>
      </w:r>
    </w:p>
    <w:p w14:paraId="2AA8FDFB" w14:textId="77777777" w:rsidR="00B9157B" w:rsidRPr="00C43076" w:rsidRDefault="00B9157B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 w:rsidRPr="00C43076">
        <w:rPr>
          <w:rFonts w:ascii="Arial" w:hAnsi="Arial" w:cs="Arial"/>
          <w:sz w:val="16"/>
          <w:szCs w:val="20"/>
        </w:rPr>
        <w:t>(podpis)</w:t>
      </w:r>
    </w:p>
    <w:p w14:paraId="302449B2" w14:textId="77777777" w:rsidR="00B9157B" w:rsidRPr="007B32E1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sectPr w:rsidR="00B9157B" w:rsidRPr="007B32E1" w:rsidSect="008D12A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559" w:bottom="1843" w:left="1985" w:header="170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046E6" w14:textId="77777777" w:rsidR="0045610E" w:rsidRDefault="0045610E">
      <w:r>
        <w:separator/>
      </w:r>
    </w:p>
  </w:endnote>
  <w:endnote w:type="continuationSeparator" w:id="0">
    <w:p w14:paraId="0035915D" w14:textId="77777777" w:rsidR="0045610E" w:rsidRDefault="00456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94F8BE-A815-4CDB-BB77-94E4587704CE}"/>
    <w:embedBold r:id="rId2" w:fontKey="{9175F211-CA2E-4799-8EB1-925BDAA09970}"/>
    <w:embedItalic r:id="rId3" w:fontKey="{11695E49-CA86-4342-B737-36762D5F62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  <w:embedRegular r:id="rId4" w:fontKey="{ECDC2DD5-83B7-4355-B27E-E03DE12F7643}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  <w:embedRegular r:id="rId5" w:fontKey="{C99ECBC8-7494-4542-B580-A266C0BD69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C090A94-C6A5-4331-9528-48811C6283D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DE95440-2AC0-4571-8C39-CB56488A4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07662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747610EF" w14:textId="77777777" w:rsidR="002E08CF" w:rsidRPr="002E08CF" w:rsidRDefault="002E08CF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2E08CF">
          <w:rPr>
            <w:rFonts w:ascii="Arial" w:hAnsi="Arial" w:cs="Arial"/>
            <w:sz w:val="20"/>
            <w:szCs w:val="20"/>
          </w:rPr>
          <w:fldChar w:fldCharType="begin"/>
        </w:r>
        <w:r w:rsidRPr="002E08CF">
          <w:rPr>
            <w:rFonts w:ascii="Arial" w:hAnsi="Arial" w:cs="Arial"/>
            <w:sz w:val="20"/>
            <w:szCs w:val="20"/>
          </w:rPr>
          <w:instrText>PAGE   \* MERGEFORMAT</w:instrText>
        </w:r>
        <w:r w:rsidRPr="002E08CF">
          <w:rPr>
            <w:rFonts w:ascii="Arial" w:hAnsi="Arial" w:cs="Arial"/>
            <w:sz w:val="20"/>
            <w:szCs w:val="20"/>
          </w:rPr>
          <w:fldChar w:fldCharType="separate"/>
        </w:r>
        <w:r w:rsidR="00466405">
          <w:rPr>
            <w:rFonts w:ascii="Arial" w:hAnsi="Arial" w:cs="Arial"/>
            <w:noProof/>
            <w:sz w:val="20"/>
            <w:szCs w:val="20"/>
          </w:rPr>
          <w:t>2</w:t>
        </w:r>
        <w:r w:rsidRPr="002E08C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074A7FE" w14:textId="77777777" w:rsidR="002E08CF" w:rsidRDefault="002E08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F9AF5" w14:textId="77777777" w:rsidR="002C2E6E" w:rsidRPr="00047484" w:rsidRDefault="002C2E6E" w:rsidP="00293784">
    <w:pPr>
      <w:pStyle w:val="Stopka"/>
      <w:tabs>
        <w:tab w:val="clear" w:pos="4536"/>
        <w:tab w:val="clear" w:pos="9072"/>
        <w:tab w:val="left" w:pos="5954"/>
      </w:tabs>
      <w:rPr>
        <w:sz w:val="6"/>
        <w:szCs w:val="6"/>
      </w:rPr>
    </w:pPr>
  </w:p>
  <w:tbl>
    <w:tblPr>
      <w:tblStyle w:val="Tabela-Siatk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</w:tblGrid>
    <w:tr w:rsidR="00A3533A" w:rsidRPr="00271FE8" w14:paraId="459DC02F" w14:textId="77777777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CF8889C" w14:textId="77777777"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center"/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</w:pPr>
          <w:r w:rsidRPr="00C175D8"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  <w:t>Zrodzona z marzeń, spełniająca pragnienia</w:t>
          </w:r>
        </w:p>
      </w:tc>
    </w:tr>
    <w:tr w:rsidR="00A3533A" w:rsidRPr="00735F56" w14:paraId="0DCA2C72" w14:textId="77777777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FE29A0C" w14:textId="77777777"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8146"/>
            </w:tabs>
            <w:spacing w:before="12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>Zespół Szkół Centrum Kształcenia Rolniczego</w:t>
          </w:r>
        </w:p>
        <w:p w14:paraId="433CA96F" w14:textId="77777777"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im. Szkoły Podchorążych Piechoty w Komorowie, w Starym Lubiejewie</w:t>
          </w:r>
        </w:p>
        <w:p w14:paraId="093CD075" w14:textId="77777777"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Stare Lubiejewo, ul. Klonowa 4, 07-300 Ostrów Mazowiecka</w:t>
          </w:r>
        </w:p>
        <w:p w14:paraId="7D15D6C4" w14:textId="77777777"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tel.: 29 745 32 66</w:t>
          </w:r>
        </w:p>
        <w:p w14:paraId="49DD1B3B" w14:textId="77777777"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US"/>
            </w:rPr>
          </w:pPr>
          <w:hyperlink r:id="rId1" w:history="1">
            <w:r w:rsidRPr="00C175D8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US"/>
              </w:rPr>
              <w:t>https://www.lubiejewo.pl/</w:t>
            </w:r>
          </w:hyperlink>
        </w:p>
        <w:p w14:paraId="426A945B" w14:textId="77777777" w:rsidR="00A3533A" w:rsidRPr="00B61076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271FE8">
            <w:rPr>
              <w:rFonts w:ascii="Arial" w:hAnsi="Arial" w:cs="Arial"/>
              <w:b/>
              <w:noProof/>
              <w:color w:val="92D050"/>
              <w:sz w:val="16"/>
              <w:szCs w:val="16"/>
              <w:lang w:eastAsia="pl-PL"/>
            </w:rPr>
            <w:drawing>
              <wp:anchor distT="0" distB="0" distL="114300" distR="114300" simplePos="0" relativeHeight="251680768" behindDoc="1" locked="0" layoutInCell="1" allowOverlap="1" wp14:anchorId="2908DAAB" wp14:editId="53B99089">
                <wp:simplePos x="0" y="0"/>
                <wp:positionH relativeFrom="column">
                  <wp:posOffset>4227830</wp:posOffset>
                </wp:positionH>
                <wp:positionV relativeFrom="paragraph">
                  <wp:posOffset>-772160</wp:posOffset>
                </wp:positionV>
                <wp:extent cx="927735" cy="948055"/>
                <wp:effectExtent l="0" t="0" r="5715" b="4445"/>
                <wp:wrapTight wrapText="bothSides">
                  <wp:wrapPolygon edited="0">
                    <wp:start x="0" y="0"/>
                    <wp:lineTo x="0" y="21267"/>
                    <wp:lineTo x="21290" y="21267"/>
                    <wp:lineTo x="21290" y="0"/>
                    <wp:lineTo x="0" y="0"/>
                  </wp:wrapPolygon>
                </wp:wrapTight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Untitled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3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5D8"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  <w:t xml:space="preserve">e-mail: </w:t>
          </w: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zslubiejewo@op.pl</w:t>
          </w:r>
        </w:p>
      </w:tc>
    </w:tr>
  </w:tbl>
  <w:p w14:paraId="2017CC89" w14:textId="77777777" w:rsidR="00567836" w:rsidRPr="00B61076" w:rsidRDefault="00567836" w:rsidP="00872D3F">
    <w:pPr>
      <w:rPr>
        <w:rFonts w:ascii="Arial" w:hAnsi="Arial" w:cs="Arial"/>
        <w:sz w:val="2"/>
        <w:szCs w:val="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38A3A" w14:textId="77777777" w:rsidR="0045610E" w:rsidRDefault="0045610E">
      <w:r>
        <w:separator/>
      </w:r>
    </w:p>
  </w:footnote>
  <w:footnote w:type="continuationSeparator" w:id="0">
    <w:p w14:paraId="5A210997" w14:textId="77777777" w:rsidR="0045610E" w:rsidRDefault="00456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7361A" w14:textId="77777777" w:rsidR="002C2E6E" w:rsidRDefault="002C2E6E" w:rsidP="00B2413E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69E48" w14:textId="77777777" w:rsidR="00BE17E9" w:rsidRDefault="002530B3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 w:rsidRPr="002530B3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0CA28BC" wp14:editId="76899879">
              <wp:simplePos x="0" y="0"/>
              <wp:positionH relativeFrom="column">
                <wp:posOffset>147955</wp:posOffset>
              </wp:positionH>
              <wp:positionV relativeFrom="paragraph">
                <wp:posOffset>474345</wp:posOffset>
              </wp:positionV>
              <wp:extent cx="614045" cy="596265"/>
              <wp:effectExtent l="0" t="0" r="14605" b="1333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96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8927FE" w14:textId="77777777" w:rsidR="002530B3" w:rsidRPr="002530B3" w:rsidRDefault="002530B3" w:rsidP="00CB2080">
                          <w:pPr>
                            <w:rPr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CA28B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.65pt;margin-top:37.35pt;width:48.35pt;height:4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" strokecolor="#a5a5a5 [2092]">
              <v:textbox>
                <w:txbxContent>
                  <w:p w14:paraId="0F8927FE" w14:textId="77777777" w:rsidR="002530B3" w:rsidRPr="002530B3" w:rsidRDefault="002530B3" w:rsidP="00CB2080">
                    <w:pPr>
                      <w:rPr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5C2DB76" w14:textId="77777777" w:rsidR="00081FE7" w:rsidRPr="00BE17E9" w:rsidRDefault="00C878EC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 wp14:anchorId="17AB548B" wp14:editId="22D71245">
          <wp:simplePos x="0" y="0"/>
          <wp:positionH relativeFrom="column">
            <wp:posOffset>146906</wp:posOffset>
          </wp:positionH>
          <wp:positionV relativeFrom="paragraph">
            <wp:posOffset>123604</wp:posOffset>
          </wp:positionV>
          <wp:extent cx="914400" cy="906449"/>
          <wp:effectExtent l="0" t="0" r="0" b="825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bieje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91" cy="906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0E" w:rsidRPr="009C1057"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 wp14:anchorId="2FE49644" wp14:editId="6F658731">
          <wp:simplePos x="0" y="0"/>
          <wp:positionH relativeFrom="column">
            <wp:posOffset>2902940</wp:posOffset>
          </wp:positionH>
          <wp:positionV relativeFrom="paragraph">
            <wp:posOffset>201989</wp:posOffset>
          </wp:positionV>
          <wp:extent cx="2526665" cy="719455"/>
          <wp:effectExtent l="0" t="0" r="6985" b="4445"/>
          <wp:wrapTopAndBottom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6A3D9E" w14:textId="77777777"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14:paraId="29CACAFD" w14:textId="77777777"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14:paraId="63DA17A9" w14:textId="77777777"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14:paraId="40CAA0BC" w14:textId="77777777"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14:paraId="38852D2E" w14:textId="77777777"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14:paraId="6823123A" w14:textId="77777777" w:rsidR="00F71657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B2080">
      <w:rPr>
        <w:rFonts w:ascii="Arial" w:hAnsi="Arial" w:cs="Arial"/>
        <w:b/>
        <w:sz w:val="16"/>
        <w:szCs w:val="18"/>
      </w:rPr>
      <w:t xml:space="preserve">Zespół Szkół Centrum Kształcenia Rolniczego </w:t>
    </w:r>
  </w:p>
  <w:p w14:paraId="247F3714" w14:textId="77777777" w:rsidR="00BE17E9" w:rsidRPr="00CB2080" w:rsidRDefault="00BE17E9" w:rsidP="00F71657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175D8">
      <w:rPr>
        <w:rFonts w:ascii="Arial" w:hAnsi="Arial" w:cs="Arial"/>
        <w:b/>
        <w:sz w:val="16"/>
        <w:szCs w:val="18"/>
      </w:rPr>
      <w:t>im. Szkoły Podchorążych Piechoty w Komorowie,</w:t>
    </w:r>
    <w:r w:rsidRPr="00CB2080">
      <w:rPr>
        <w:rFonts w:ascii="Arial" w:hAnsi="Arial" w:cs="Arial"/>
        <w:b/>
        <w:sz w:val="16"/>
        <w:szCs w:val="18"/>
      </w:rPr>
      <w:t xml:space="preserve"> </w:t>
    </w:r>
    <w:r w:rsidR="00CB2080" w:rsidRPr="009C1057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500507F" wp14:editId="181CEEFB">
              <wp:simplePos x="0" y="0"/>
              <wp:positionH relativeFrom="column">
                <wp:posOffset>-27305</wp:posOffset>
              </wp:positionH>
              <wp:positionV relativeFrom="paragraph">
                <wp:posOffset>208915</wp:posOffset>
              </wp:positionV>
              <wp:extent cx="5460365" cy="0"/>
              <wp:effectExtent l="0" t="0" r="26035" b="19050"/>
              <wp:wrapNone/>
              <wp:docPr id="88" name="Łącznik prosty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6036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DE536C" id="Łącznik prosty 8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16.45pt" to="427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" strokecolor="black [3213]">
              <v:stroke joinstyle="miter"/>
            </v:line>
          </w:pict>
        </mc:Fallback>
      </mc:AlternateContent>
    </w:r>
    <w:r w:rsidR="00CB2080" w:rsidRPr="00CB2080">
      <w:rPr>
        <w:rFonts w:ascii="Arial" w:hAnsi="Arial" w:cs="Arial"/>
        <w:b/>
        <w:sz w:val="16"/>
        <w:szCs w:val="18"/>
      </w:rPr>
      <w:t>w Starym Lubiejewie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422C3"/>
    <w:multiLevelType w:val="hybridMultilevel"/>
    <w:tmpl w:val="7E88A496"/>
    <w:lvl w:ilvl="0" w:tplc="D0C844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6690A"/>
    <w:multiLevelType w:val="hybridMultilevel"/>
    <w:tmpl w:val="BF1C07F0"/>
    <w:lvl w:ilvl="0" w:tplc="B228605C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E3701"/>
    <w:multiLevelType w:val="hybridMultilevel"/>
    <w:tmpl w:val="081EAA2A"/>
    <w:lvl w:ilvl="0" w:tplc="5D4C94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A09AF"/>
    <w:multiLevelType w:val="hybridMultilevel"/>
    <w:tmpl w:val="858013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A3247"/>
    <w:multiLevelType w:val="hybridMultilevel"/>
    <w:tmpl w:val="652E205A"/>
    <w:lvl w:ilvl="0" w:tplc="FF84FA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C0B04"/>
    <w:multiLevelType w:val="hybridMultilevel"/>
    <w:tmpl w:val="776006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84395"/>
    <w:multiLevelType w:val="hybridMultilevel"/>
    <w:tmpl w:val="D076B5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987871"/>
    <w:multiLevelType w:val="hybridMultilevel"/>
    <w:tmpl w:val="2E9EB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C23EB"/>
    <w:multiLevelType w:val="hybridMultilevel"/>
    <w:tmpl w:val="3DBE0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932AD0"/>
    <w:multiLevelType w:val="hybridMultilevel"/>
    <w:tmpl w:val="66B24B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BC197F"/>
    <w:multiLevelType w:val="multilevel"/>
    <w:tmpl w:val="C8D64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eastAsia="Times New Roman" w:hint="default"/>
        <w:b w:val="0"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b w:val="0"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</w:abstractNum>
  <w:abstractNum w:abstractNumId="23" w15:restartNumberingAfterBreak="0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26642"/>
    <w:multiLevelType w:val="hybridMultilevel"/>
    <w:tmpl w:val="7778B124"/>
    <w:lvl w:ilvl="0" w:tplc="887C75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46ED8"/>
    <w:multiLevelType w:val="hybridMultilevel"/>
    <w:tmpl w:val="5A76B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DF7B11"/>
    <w:multiLevelType w:val="hybridMultilevel"/>
    <w:tmpl w:val="F6FEEF7A"/>
    <w:lvl w:ilvl="0" w:tplc="0415000F">
      <w:start w:val="1"/>
      <w:numFmt w:val="decimal"/>
      <w:lvlText w:val="%1."/>
      <w:lvlJc w:val="left"/>
      <w:pPr>
        <w:ind w:left="1446" w:hanging="360"/>
      </w:pPr>
    </w:lvl>
    <w:lvl w:ilvl="1" w:tplc="04150019" w:tentative="1">
      <w:start w:val="1"/>
      <w:numFmt w:val="lowerLetter"/>
      <w:lvlText w:val="%2."/>
      <w:lvlJc w:val="left"/>
      <w:pPr>
        <w:ind w:left="2166" w:hanging="360"/>
      </w:pPr>
    </w:lvl>
    <w:lvl w:ilvl="2" w:tplc="0415001B" w:tentative="1">
      <w:start w:val="1"/>
      <w:numFmt w:val="lowerRoman"/>
      <w:lvlText w:val="%3."/>
      <w:lvlJc w:val="right"/>
      <w:pPr>
        <w:ind w:left="2886" w:hanging="180"/>
      </w:pPr>
    </w:lvl>
    <w:lvl w:ilvl="3" w:tplc="0415000F" w:tentative="1">
      <w:start w:val="1"/>
      <w:numFmt w:val="decimal"/>
      <w:lvlText w:val="%4."/>
      <w:lvlJc w:val="left"/>
      <w:pPr>
        <w:ind w:left="3606" w:hanging="360"/>
      </w:pPr>
    </w:lvl>
    <w:lvl w:ilvl="4" w:tplc="04150019" w:tentative="1">
      <w:start w:val="1"/>
      <w:numFmt w:val="lowerLetter"/>
      <w:lvlText w:val="%5."/>
      <w:lvlJc w:val="left"/>
      <w:pPr>
        <w:ind w:left="4326" w:hanging="360"/>
      </w:pPr>
    </w:lvl>
    <w:lvl w:ilvl="5" w:tplc="0415001B" w:tentative="1">
      <w:start w:val="1"/>
      <w:numFmt w:val="lowerRoman"/>
      <w:lvlText w:val="%6."/>
      <w:lvlJc w:val="right"/>
      <w:pPr>
        <w:ind w:left="5046" w:hanging="180"/>
      </w:pPr>
    </w:lvl>
    <w:lvl w:ilvl="6" w:tplc="0415000F" w:tentative="1">
      <w:start w:val="1"/>
      <w:numFmt w:val="decimal"/>
      <w:lvlText w:val="%7."/>
      <w:lvlJc w:val="left"/>
      <w:pPr>
        <w:ind w:left="5766" w:hanging="360"/>
      </w:pPr>
    </w:lvl>
    <w:lvl w:ilvl="7" w:tplc="04150019" w:tentative="1">
      <w:start w:val="1"/>
      <w:numFmt w:val="lowerLetter"/>
      <w:lvlText w:val="%8."/>
      <w:lvlJc w:val="left"/>
      <w:pPr>
        <w:ind w:left="6486" w:hanging="360"/>
      </w:pPr>
    </w:lvl>
    <w:lvl w:ilvl="8" w:tplc="0415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7" w15:restartNumberingAfterBreak="0">
    <w:nsid w:val="78965390"/>
    <w:multiLevelType w:val="hybridMultilevel"/>
    <w:tmpl w:val="15F23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6541375">
    <w:abstractNumId w:val="23"/>
  </w:num>
  <w:num w:numId="2" w16cid:durableId="1510635823">
    <w:abstractNumId w:val="7"/>
  </w:num>
  <w:num w:numId="3" w16cid:durableId="1606575249">
    <w:abstractNumId w:val="12"/>
  </w:num>
  <w:num w:numId="4" w16cid:durableId="1884975669">
    <w:abstractNumId w:val="14"/>
  </w:num>
  <w:num w:numId="5" w16cid:durableId="1232732443">
    <w:abstractNumId w:val="17"/>
  </w:num>
  <w:num w:numId="6" w16cid:durableId="1759597037">
    <w:abstractNumId w:val="8"/>
  </w:num>
  <w:num w:numId="7" w16cid:durableId="1852407611">
    <w:abstractNumId w:val="4"/>
  </w:num>
  <w:num w:numId="8" w16cid:durableId="1983266908">
    <w:abstractNumId w:val="6"/>
  </w:num>
  <w:num w:numId="9" w16cid:durableId="448084348">
    <w:abstractNumId w:val="20"/>
  </w:num>
  <w:num w:numId="10" w16cid:durableId="1526476249">
    <w:abstractNumId w:val="9"/>
  </w:num>
  <w:num w:numId="11" w16cid:durableId="707724577">
    <w:abstractNumId w:val="13"/>
  </w:num>
  <w:num w:numId="12" w16cid:durableId="1657341367">
    <w:abstractNumId w:val="11"/>
  </w:num>
  <w:num w:numId="13" w16cid:durableId="744187935">
    <w:abstractNumId w:val="18"/>
  </w:num>
  <w:num w:numId="14" w16cid:durableId="158608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659161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80649853">
    <w:abstractNumId w:val="2"/>
  </w:num>
  <w:num w:numId="17" w16cid:durableId="298073215">
    <w:abstractNumId w:val="22"/>
  </w:num>
  <w:num w:numId="18" w16cid:durableId="1447969096">
    <w:abstractNumId w:val="0"/>
  </w:num>
  <w:num w:numId="19" w16cid:durableId="744884461">
    <w:abstractNumId w:val="5"/>
  </w:num>
  <w:num w:numId="20" w16cid:durableId="1839997994">
    <w:abstractNumId w:val="1"/>
  </w:num>
  <w:num w:numId="21" w16cid:durableId="1871725421">
    <w:abstractNumId w:val="19"/>
  </w:num>
  <w:num w:numId="22" w16cid:durableId="553741449">
    <w:abstractNumId w:val="26"/>
  </w:num>
  <w:num w:numId="23" w16cid:durableId="1504396600">
    <w:abstractNumId w:val="3"/>
  </w:num>
  <w:num w:numId="24" w16cid:durableId="752899454">
    <w:abstractNumId w:val="10"/>
  </w:num>
  <w:num w:numId="25" w16cid:durableId="571700954">
    <w:abstractNumId w:val="27"/>
  </w:num>
  <w:num w:numId="26" w16cid:durableId="1828470548">
    <w:abstractNumId w:val="15"/>
  </w:num>
  <w:num w:numId="27" w16cid:durableId="1564752693">
    <w:abstractNumId w:val="21"/>
  </w:num>
  <w:num w:numId="28" w16cid:durableId="1789361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54EB"/>
    <w:rsid w:val="0001445B"/>
    <w:rsid w:val="00047484"/>
    <w:rsid w:val="00081FE7"/>
    <w:rsid w:val="00094CBD"/>
    <w:rsid w:val="000C658B"/>
    <w:rsid w:val="000C6EA4"/>
    <w:rsid w:val="000E5EA0"/>
    <w:rsid w:val="00136611"/>
    <w:rsid w:val="00193FF8"/>
    <w:rsid w:val="001943D6"/>
    <w:rsid w:val="001A4AC4"/>
    <w:rsid w:val="001A7675"/>
    <w:rsid w:val="001C74DE"/>
    <w:rsid w:val="001E02EC"/>
    <w:rsid w:val="002421C4"/>
    <w:rsid w:val="00247CCA"/>
    <w:rsid w:val="0025143A"/>
    <w:rsid w:val="002530B3"/>
    <w:rsid w:val="00271FE8"/>
    <w:rsid w:val="00283A51"/>
    <w:rsid w:val="00291951"/>
    <w:rsid w:val="002C2E6E"/>
    <w:rsid w:val="002E08CF"/>
    <w:rsid w:val="002E150D"/>
    <w:rsid w:val="003141D0"/>
    <w:rsid w:val="00330266"/>
    <w:rsid w:val="003324D6"/>
    <w:rsid w:val="00350B4F"/>
    <w:rsid w:val="00383DDA"/>
    <w:rsid w:val="00387EFA"/>
    <w:rsid w:val="00394FFA"/>
    <w:rsid w:val="003A5ADA"/>
    <w:rsid w:val="003A6AC7"/>
    <w:rsid w:val="003B1DBF"/>
    <w:rsid w:val="003B7996"/>
    <w:rsid w:val="003C43D7"/>
    <w:rsid w:val="003E074D"/>
    <w:rsid w:val="003F116B"/>
    <w:rsid w:val="003F1969"/>
    <w:rsid w:val="003F4027"/>
    <w:rsid w:val="00405C18"/>
    <w:rsid w:val="0043133B"/>
    <w:rsid w:val="004315B0"/>
    <w:rsid w:val="00442102"/>
    <w:rsid w:val="0045610E"/>
    <w:rsid w:val="00466405"/>
    <w:rsid w:val="00467802"/>
    <w:rsid w:val="004912FE"/>
    <w:rsid w:val="0049189B"/>
    <w:rsid w:val="00494D35"/>
    <w:rsid w:val="004B1271"/>
    <w:rsid w:val="004C7E25"/>
    <w:rsid w:val="004D50D8"/>
    <w:rsid w:val="004F1305"/>
    <w:rsid w:val="00500347"/>
    <w:rsid w:val="00502DC5"/>
    <w:rsid w:val="00521220"/>
    <w:rsid w:val="00521BD3"/>
    <w:rsid w:val="005279C5"/>
    <w:rsid w:val="00531A06"/>
    <w:rsid w:val="0054150A"/>
    <w:rsid w:val="00556787"/>
    <w:rsid w:val="00562283"/>
    <w:rsid w:val="00567836"/>
    <w:rsid w:val="005A7243"/>
    <w:rsid w:val="005B74CF"/>
    <w:rsid w:val="005C54EB"/>
    <w:rsid w:val="005F0ECD"/>
    <w:rsid w:val="005F72FB"/>
    <w:rsid w:val="00617C40"/>
    <w:rsid w:val="0062110E"/>
    <w:rsid w:val="00640702"/>
    <w:rsid w:val="00662BFF"/>
    <w:rsid w:val="00677B5D"/>
    <w:rsid w:val="0068096C"/>
    <w:rsid w:val="0069214C"/>
    <w:rsid w:val="006A7548"/>
    <w:rsid w:val="006B0893"/>
    <w:rsid w:val="006B161C"/>
    <w:rsid w:val="006C2693"/>
    <w:rsid w:val="006C5D9E"/>
    <w:rsid w:val="006D4E18"/>
    <w:rsid w:val="006D7CBE"/>
    <w:rsid w:val="00704C5A"/>
    <w:rsid w:val="00712A6E"/>
    <w:rsid w:val="00712E10"/>
    <w:rsid w:val="00732148"/>
    <w:rsid w:val="00734821"/>
    <w:rsid w:val="00735F56"/>
    <w:rsid w:val="0076610A"/>
    <w:rsid w:val="00783B93"/>
    <w:rsid w:val="007A45CF"/>
    <w:rsid w:val="007B32E1"/>
    <w:rsid w:val="007C353C"/>
    <w:rsid w:val="007C5262"/>
    <w:rsid w:val="007C7B3A"/>
    <w:rsid w:val="0080249B"/>
    <w:rsid w:val="0081243C"/>
    <w:rsid w:val="008131F6"/>
    <w:rsid w:val="0082595B"/>
    <w:rsid w:val="00844FF8"/>
    <w:rsid w:val="008538D6"/>
    <w:rsid w:val="00872D3F"/>
    <w:rsid w:val="00896C29"/>
    <w:rsid w:val="008D113A"/>
    <w:rsid w:val="008D12A4"/>
    <w:rsid w:val="008D2904"/>
    <w:rsid w:val="008D5CC3"/>
    <w:rsid w:val="008F3EE5"/>
    <w:rsid w:val="0090151C"/>
    <w:rsid w:val="00945EB5"/>
    <w:rsid w:val="00983CD1"/>
    <w:rsid w:val="009904F1"/>
    <w:rsid w:val="00992C16"/>
    <w:rsid w:val="009A6EEB"/>
    <w:rsid w:val="009C1057"/>
    <w:rsid w:val="00A23AD4"/>
    <w:rsid w:val="00A24902"/>
    <w:rsid w:val="00A26155"/>
    <w:rsid w:val="00A30443"/>
    <w:rsid w:val="00A3533A"/>
    <w:rsid w:val="00A54F69"/>
    <w:rsid w:val="00A61956"/>
    <w:rsid w:val="00AA539A"/>
    <w:rsid w:val="00AD49DD"/>
    <w:rsid w:val="00AF00DF"/>
    <w:rsid w:val="00B03FB1"/>
    <w:rsid w:val="00B07A5F"/>
    <w:rsid w:val="00B206E6"/>
    <w:rsid w:val="00B22967"/>
    <w:rsid w:val="00B22B20"/>
    <w:rsid w:val="00B2413E"/>
    <w:rsid w:val="00B4788D"/>
    <w:rsid w:val="00B61076"/>
    <w:rsid w:val="00B667C4"/>
    <w:rsid w:val="00B7137B"/>
    <w:rsid w:val="00B9157B"/>
    <w:rsid w:val="00B93AE4"/>
    <w:rsid w:val="00BA29A2"/>
    <w:rsid w:val="00BE17E9"/>
    <w:rsid w:val="00BE7BF0"/>
    <w:rsid w:val="00BE7C1C"/>
    <w:rsid w:val="00BF111C"/>
    <w:rsid w:val="00BF124B"/>
    <w:rsid w:val="00C00432"/>
    <w:rsid w:val="00C021E2"/>
    <w:rsid w:val="00C175D8"/>
    <w:rsid w:val="00C244A5"/>
    <w:rsid w:val="00C43076"/>
    <w:rsid w:val="00C54749"/>
    <w:rsid w:val="00C618BF"/>
    <w:rsid w:val="00C878EC"/>
    <w:rsid w:val="00C93428"/>
    <w:rsid w:val="00CA7952"/>
    <w:rsid w:val="00CB2080"/>
    <w:rsid w:val="00CC4D12"/>
    <w:rsid w:val="00CE3DDB"/>
    <w:rsid w:val="00CF5DEB"/>
    <w:rsid w:val="00D1202D"/>
    <w:rsid w:val="00D520BD"/>
    <w:rsid w:val="00D6310B"/>
    <w:rsid w:val="00D668A1"/>
    <w:rsid w:val="00D707A8"/>
    <w:rsid w:val="00D74AF6"/>
    <w:rsid w:val="00D827BF"/>
    <w:rsid w:val="00D84AD6"/>
    <w:rsid w:val="00D926E5"/>
    <w:rsid w:val="00DB447F"/>
    <w:rsid w:val="00DD3EC0"/>
    <w:rsid w:val="00E0369C"/>
    <w:rsid w:val="00E15ADC"/>
    <w:rsid w:val="00E15EBF"/>
    <w:rsid w:val="00E24DFD"/>
    <w:rsid w:val="00E274ED"/>
    <w:rsid w:val="00E83D00"/>
    <w:rsid w:val="00E90F26"/>
    <w:rsid w:val="00EA7A1A"/>
    <w:rsid w:val="00EC1C5A"/>
    <w:rsid w:val="00EF08CF"/>
    <w:rsid w:val="00EF7E60"/>
    <w:rsid w:val="00F13A33"/>
    <w:rsid w:val="00F2691E"/>
    <w:rsid w:val="00F26C09"/>
    <w:rsid w:val="00F318C8"/>
    <w:rsid w:val="00F55785"/>
    <w:rsid w:val="00F62251"/>
    <w:rsid w:val="00F71657"/>
    <w:rsid w:val="00FE37D0"/>
    <w:rsid w:val="00FE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B505CB"/>
  <w15:docId w15:val="{EAB6E881-1FC9-4FE5-A9AD-4CEDCF8DF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lubiejewo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Szablon%20pisma%20ZS%20CKR%20w%20Starym%20Lubiejew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779A3-9C9E-4C27-BE2E-0AD31643E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pisma ZS CKR w Starym Lubiejewie</Template>
  <TotalTime>1</TotalTime>
  <Pages>3</Pages>
  <Words>533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Karolina Wysocka</cp:lastModifiedBy>
  <cp:revision>3</cp:revision>
  <cp:lastPrinted>2025-06-26T10:32:00Z</cp:lastPrinted>
  <dcterms:created xsi:type="dcterms:W3CDTF">2025-12-08T14:06:00Z</dcterms:created>
  <dcterms:modified xsi:type="dcterms:W3CDTF">2025-12-08T19:59:00Z</dcterms:modified>
</cp:coreProperties>
</file>