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CA" w:rsidRPr="00247CCA" w:rsidRDefault="00247CCA" w:rsidP="00247CCA">
      <w:pPr>
        <w:widowControl w:val="0"/>
        <w:tabs>
          <w:tab w:val="left" w:pos="284"/>
        </w:tabs>
        <w:autoSpaceDE w:val="0"/>
        <w:spacing w:after="120"/>
        <w:rPr>
          <w:rFonts w:ascii="Arial" w:eastAsia="Times New Roman" w:hAnsi="Arial" w:cs="Arial"/>
          <w:bCs/>
          <w:i/>
          <w:sz w:val="18"/>
          <w:szCs w:val="18"/>
        </w:rPr>
      </w:pPr>
      <w:r w:rsidRPr="00247CCA">
        <w:rPr>
          <w:rFonts w:ascii="Arial" w:eastAsia="Times New Roman" w:hAnsi="Arial" w:cs="Arial"/>
          <w:bCs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E62CE" wp14:editId="5C8148DC">
                <wp:simplePos x="0" y="0"/>
                <wp:positionH relativeFrom="column">
                  <wp:posOffset>4114607</wp:posOffset>
                </wp:positionH>
                <wp:positionV relativeFrom="paragraph">
                  <wp:posOffset>63914</wp:posOffset>
                </wp:positionV>
                <wp:extent cx="1318039" cy="390525"/>
                <wp:effectExtent l="0" t="0" r="15875" b="2857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039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7F" w:rsidRPr="00C54749" w:rsidRDefault="00DB447F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Załącznik nr 2</w:t>
                            </w:r>
                          </w:p>
                          <w:p w:rsidR="00247CCA" w:rsidRPr="00C54749" w:rsidRDefault="00247CCA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d</w:t>
                            </w:r>
                            <w:r w:rsidR="00DB447F"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 xml:space="preserve">o zapytania ofertowego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4pt;margin-top:5.05pt;width:103.8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">
                <v:textbox>
                  <w:txbxContent>
                    <w:p w:rsidR="00DB447F" w:rsidRPr="00C54749" w:rsidRDefault="00DB447F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Załącznik nr 2</w:t>
                      </w:r>
                    </w:p>
                    <w:p w:rsidR="00247CCA" w:rsidRPr="00C54749" w:rsidRDefault="00247CCA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d</w:t>
                      </w:r>
                      <w:r w:rsidR="00DB447F"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 xml:space="preserve">o zapytania ofertowego </w:t>
                      </w:r>
                    </w:p>
                  </w:txbxContent>
                </v:textbox>
              </v:shape>
            </w:pict>
          </mc:Fallback>
        </mc:AlternateConten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2"/>
          <w:szCs w:val="22"/>
        </w:rPr>
      </w:pP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CA7952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Znak postępowania: ZSCKR.PN.14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>.2025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i/>
          <w:sz w:val="20"/>
          <w:szCs w:val="20"/>
        </w:rPr>
      </w:pPr>
    </w:p>
    <w:p w:rsidR="00247CCA" w:rsidRDefault="00247CCA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>OFERTA</w:t>
      </w:r>
    </w:p>
    <w:p w:rsidR="00C43076" w:rsidRPr="00C43076" w:rsidRDefault="00C43076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Pełna nazwa Wykonawcy: 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Wykonawcy: 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NIP: ………………………………………………………………………………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REGON: 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nr KRS: ………………………………………………………………………….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Kontakt: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do korespondencji: ………………………………………..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Osoba do kontaktu: 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tel.: 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e-mail:</w:t>
      </w:r>
      <w:r w:rsidRPr="00247CCA">
        <w:rPr>
          <w:rFonts w:ascii="Arial" w:hAnsi="Arial" w:cs="Arial"/>
          <w:sz w:val="20"/>
          <w:szCs w:val="20"/>
        </w:rPr>
        <w:tab/>
        <w:t>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bookmarkStart w:id="0" w:name="_Hlk116908922"/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 xml:space="preserve">W odpowiedzi na niniejsze </w:t>
      </w:r>
      <w:r w:rsidR="006D4E18">
        <w:rPr>
          <w:rFonts w:ascii="Arial" w:hAnsi="Arial" w:cs="Arial"/>
          <w:iCs/>
          <w:sz w:val="20"/>
          <w:szCs w:val="20"/>
        </w:rPr>
        <w:t>z</w:t>
      </w:r>
      <w:r w:rsidRPr="00247CCA">
        <w:rPr>
          <w:rFonts w:ascii="Arial" w:hAnsi="Arial" w:cs="Arial"/>
          <w:iCs/>
          <w:sz w:val="20"/>
          <w:szCs w:val="20"/>
        </w:rPr>
        <w:t>apytanie ofertowe</w:t>
      </w:r>
      <w:r w:rsidRPr="00247CCA">
        <w:rPr>
          <w:rFonts w:ascii="Arial" w:hAnsi="Arial" w:cs="Arial"/>
          <w:sz w:val="20"/>
          <w:szCs w:val="20"/>
        </w:rPr>
        <w:t xml:space="preserve"> na wykonanie zamówienia, którego przedmiotem jest:</w:t>
      </w:r>
      <w:bookmarkEnd w:id="0"/>
    </w:p>
    <w:p w:rsidR="003B7996" w:rsidRDefault="003B7996" w:rsidP="003B7996">
      <w:pPr>
        <w:rPr>
          <w:rFonts w:ascii="Arial" w:hAnsi="Arial" w:cs="Arial"/>
          <w:sz w:val="20"/>
          <w:szCs w:val="26"/>
        </w:rPr>
      </w:pPr>
      <w:r>
        <w:rPr>
          <w:rFonts w:ascii="Arial" w:hAnsi="Arial" w:cs="Arial"/>
          <w:sz w:val="20"/>
          <w:szCs w:val="26"/>
        </w:rPr>
        <w:t>Zakup, dostawa i instalacja wycinarki plazmowej ze stołem wodnym do Zespołu Szkół Centrum Kształcenia Rolniczego w Starym Lubiejewie.</w:t>
      </w:r>
    </w:p>
    <w:p w:rsidR="00247CCA" w:rsidRPr="00B22967" w:rsidRDefault="007B32E1" w:rsidP="00B22967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B22967">
        <w:rPr>
          <w:rFonts w:ascii="Arial" w:hAnsi="Arial" w:cs="Arial"/>
          <w:sz w:val="20"/>
          <w:szCs w:val="20"/>
        </w:rPr>
        <w:tab/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O</w:t>
      </w:r>
      <w:r w:rsidRPr="00247CCA">
        <w:rPr>
          <w:rFonts w:ascii="Arial" w:hAnsi="Arial" w:cs="Arial"/>
          <w:b/>
          <w:bCs/>
          <w:sz w:val="20"/>
          <w:szCs w:val="20"/>
          <w:lang w:val="x-none"/>
        </w:rPr>
        <w:t xml:space="preserve">FERUJEMY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realizację przedmiotu zamówienia </w:t>
      </w:r>
      <w:bookmarkStart w:id="1" w:name="_Ref10099347"/>
      <w:r w:rsidRPr="00247CCA">
        <w:rPr>
          <w:rFonts w:ascii="Arial" w:hAnsi="Arial" w:cs="Arial"/>
          <w:sz w:val="20"/>
          <w:szCs w:val="20"/>
          <w:lang w:val="x-none"/>
        </w:rPr>
        <w:t>określonego w</w:t>
      </w:r>
      <w:r w:rsidRPr="00247CCA">
        <w:rPr>
          <w:rFonts w:ascii="Arial" w:hAnsi="Arial" w:cs="Arial"/>
          <w:sz w:val="20"/>
          <w:szCs w:val="20"/>
        </w:rPr>
        <w:t xml:space="preserve"> zapytaniu ofertowym, zgodnego z o</w:t>
      </w:r>
      <w:r w:rsidRPr="00247CCA">
        <w:rPr>
          <w:rFonts w:ascii="Arial" w:hAnsi="Arial" w:cs="Arial"/>
          <w:sz w:val="20"/>
          <w:szCs w:val="20"/>
          <w:lang w:val="x-none"/>
        </w:rPr>
        <w:t>pis</w:t>
      </w:r>
      <w:r w:rsidRPr="00247CCA">
        <w:rPr>
          <w:rFonts w:ascii="Arial" w:hAnsi="Arial" w:cs="Arial"/>
          <w:sz w:val="20"/>
          <w:szCs w:val="20"/>
        </w:rPr>
        <w:t>em p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rzedmiotu </w:t>
      </w:r>
      <w:r w:rsidRPr="00247CCA">
        <w:rPr>
          <w:rFonts w:ascii="Arial" w:hAnsi="Arial" w:cs="Arial"/>
          <w:sz w:val="20"/>
          <w:szCs w:val="20"/>
        </w:rPr>
        <w:t>z</w:t>
      </w:r>
      <w:r w:rsidRPr="00247CCA">
        <w:rPr>
          <w:rFonts w:ascii="Arial" w:hAnsi="Arial" w:cs="Arial"/>
          <w:sz w:val="20"/>
          <w:szCs w:val="20"/>
          <w:lang w:val="x-none"/>
        </w:rPr>
        <w:t>amówienia</w:t>
      </w:r>
      <w:r w:rsidRPr="00247CCA">
        <w:rPr>
          <w:rFonts w:ascii="Arial" w:hAnsi="Arial" w:cs="Arial"/>
          <w:sz w:val="20"/>
          <w:szCs w:val="20"/>
        </w:rPr>
        <w:t>,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</w:t>
      </w:r>
      <w:r w:rsidRPr="00247CCA">
        <w:rPr>
          <w:rFonts w:ascii="Arial" w:hAnsi="Arial" w:cs="Arial"/>
          <w:sz w:val="20"/>
          <w:szCs w:val="20"/>
        </w:rPr>
        <w:t>za cenę</w:t>
      </w:r>
      <w:bookmarkEnd w:id="1"/>
      <w:r w:rsidR="00E15ADC">
        <w:rPr>
          <w:rFonts w:ascii="Arial" w:hAnsi="Arial" w:cs="Arial"/>
          <w:sz w:val="20"/>
          <w:szCs w:val="20"/>
        </w:rPr>
        <w:t>: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1943D6" w:rsidP="00247CCA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wycinarka plazmowa</w:t>
      </w:r>
      <w:r w:rsidR="004D50D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………………………………….</w:t>
      </w:r>
      <w:r w:rsidRPr="001A7675">
        <w:rPr>
          <w:rFonts w:ascii="Arial" w:hAnsi="Arial" w:cs="Arial"/>
          <w:b/>
          <w:bCs/>
          <w:sz w:val="20"/>
          <w:szCs w:val="20"/>
        </w:rPr>
        <w:t>.</w:t>
      </w:r>
      <w:r w:rsidR="001A7675" w:rsidRPr="001A7675">
        <w:rPr>
          <w:rFonts w:ascii="Arial" w:hAnsi="Arial" w:cs="Arial"/>
          <w:b/>
          <w:sz w:val="18"/>
          <w:szCs w:val="18"/>
        </w:rPr>
        <w:t>:</w:t>
      </w:r>
    </w:p>
    <w:p w:rsidR="00247CCA" w:rsidRPr="001943D6" w:rsidRDefault="001943D6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</w:t>
      </w:r>
      <w:r w:rsidR="0076610A">
        <w:rPr>
          <w:rFonts w:ascii="Arial" w:hAnsi="Arial" w:cs="Arial"/>
          <w:b/>
          <w:bCs/>
          <w:sz w:val="16"/>
          <w:szCs w:val="16"/>
        </w:rPr>
        <w:t>(marka i model</w:t>
      </w:r>
      <w:r>
        <w:rPr>
          <w:rFonts w:ascii="Arial" w:hAnsi="Arial" w:cs="Arial"/>
          <w:b/>
          <w:bCs/>
          <w:sz w:val="16"/>
          <w:szCs w:val="16"/>
        </w:rPr>
        <w:t>)</w:t>
      </w:r>
    </w:p>
    <w:p w:rsidR="00247CCA" w:rsidRPr="00247CCA" w:rsidRDefault="00247CCA" w:rsidP="00247CCA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 w:rsidR="00EF08CF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..</w:t>
      </w:r>
      <w:r w:rsidRPr="00247CCA">
        <w:rPr>
          <w:rFonts w:ascii="Arial" w:hAnsi="Arial" w:cs="Arial"/>
          <w:sz w:val="20"/>
          <w:szCs w:val="20"/>
        </w:rPr>
        <w:t xml:space="preserve"> zł netto, uwzg</w:t>
      </w:r>
      <w:r w:rsidR="007B32E1">
        <w:rPr>
          <w:rFonts w:ascii="Arial" w:hAnsi="Arial" w:cs="Arial"/>
          <w:sz w:val="20"/>
          <w:szCs w:val="20"/>
        </w:rPr>
        <w:t xml:space="preserve">lędniając podatek </w:t>
      </w:r>
      <w:r w:rsidR="001943D6">
        <w:rPr>
          <w:rFonts w:ascii="Arial" w:hAnsi="Arial" w:cs="Arial"/>
          <w:sz w:val="20"/>
          <w:szCs w:val="20"/>
        </w:rPr>
        <w:t>VAT w stawce 23</w:t>
      </w:r>
      <w:r w:rsidRPr="00247CCA">
        <w:rPr>
          <w:rFonts w:ascii="Arial" w:hAnsi="Arial" w:cs="Arial"/>
          <w:sz w:val="20"/>
          <w:szCs w:val="20"/>
        </w:rPr>
        <w:t>% co daje kwotę …</w:t>
      </w:r>
      <w:r w:rsidR="00EF08CF"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EF08CF" w:rsidRDefault="00247CCA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</w:t>
      </w:r>
      <w:r w:rsidR="00662BFF">
        <w:rPr>
          <w:rFonts w:ascii="Arial" w:hAnsi="Arial" w:cs="Arial"/>
          <w:sz w:val="20"/>
          <w:szCs w:val="20"/>
        </w:rPr>
        <w:t xml:space="preserve"> brutto</w:t>
      </w:r>
      <w:r w:rsidRPr="00247CCA">
        <w:rPr>
          <w:rFonts w:ascii="Arial" w:hAnsi="Arial" w:cs="Arial"/>
          <w:sz w:val="20"/>
          <w:szCs w:val="20"/>
        </w:rPr>
        <w:t>),</w:t>
      </w:r>
    </w:p>
    <w:p w:rsidR="00EF08CF" w:rsidRDefault="00EF08CF" w:rsidP="00EF08CF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76610A" w:rsidRDefault="001943D6" w:rsidP="0076610A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</w:t>
      </w:r>
      <w:r w:rsidRPr="001943D6">
        <w:rPr>
          <w:rFonts w:ascii="Arial" w:hAnsi="Arial" w:cs="Arial"/>
          <w:b/>
          <w:bCs/>
          <w:sz w:val="20"/>
          <w:szCs w:val="20"/>
        </w:rPr>
        <w:t>yposaż</w:t>
      </w:r>
      <w:r>
        <w:rPr>
          <w:rFonts w:ascii="Arial" w:hAnsi="Arial" w:cs="Arial"/>
          <w:b/>
          <w:bCs/>
          <w:sz w:val="20"/>
          <w:szCs w:val="20"/>
        </w:rPr>
        <w:t>enie</w:t>
      </w:r>
      <w:r w:rsidR="00AD49D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(jeśli dotyczy)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:rsidR="0076610A" w:rsidRPr="0076610A" w:rsidRDefault="0076610A" w:rsidP="0076610A">
      <w:pPr>
        <w:pStyle w:val="Akapitzlist"/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76610A" w:rsidRDefault="001943D6" w:rsidP="0076610A">
      <w:pPr>
        <w:pStyle w:val="Akapitzlist"/>
        <w:numPr>
          <w:ilvl w:val="0"/>
          <w:numId w:val="23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………………………………</w:t>
      </w:r>
    </w:p>
    <w:p w:rsidR="0076610A" w:rsidRPr="0076610A" w:rsidRDefault="00A30443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16"/>
          <w:szCs w:val="20"/>
        </w:rPr>
      </w:pPr>
      <w:r>
        <w:rPr>
          <w:rFonts w:ascii="Arial" w:hAnsi="Arial" w:cs="Arial"/>
          <w:b/>
          <w:bCs/>
          <w:sz w:val="16"/>
          <w:szCs w:val="20"/>
        </w:rPr>
        <w:t>(pełna nazwa</w:t>
      </w:r>
      <w:r w:rsidR="0076610A" w:rsidRPr="0076610A">
        <w:rPr>
          <w:rFonts w:ascii="Arial" w:hAnsi="Arial" w:cs="Arial"/>
          <w:b/>
          <w:bCs/>
          <w:sz w:val="16"/>
          <w:szCs w:val="20"/>
        </w:rPr>
        <w:t>)</w:t>
      </w:r>
    </w:p>
    <w:p w:rsidR="0076610A" w:rsidRDefault="0076610A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20"/>
          <w:szCs w:val="20"/>
        </w:rPr>
      </w:pPr>
    </w:p>
    <w:p w:rsidR="001943D6" w:rsidRPr="00A30443" w:rsidRDefault="001943D6" w:rsidP="00A30443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sz w:val="20"/>
          <w:szCs w:val="20"/>
        </w:rPr>
      </w:pPr>
      <w:r w:rsidRPr="0076610A">
        <w:rPr>
          <w:rFonts w:ascii="Arial" w:hAnsi="Arial" w:cs="Arial"/>
          <w:sz w:val="20"/>
          <w:szCs w:val="20"/>
        </w:rPr>
        <w:t>….... zł netto, uwzględniając podatek VAT w stawce 23% co daje kwotę ……. zł brutto</w:t>
      </w:r>
      <w:r w:rsidR="00A30443">
        <w:rPr>
          <w:rFonts w:ascii="Arial" w:hAnsi="Arial" w:cs="Arial"/>
          <w:sz w:val="20"/>
          <w:szCs w:val="20"/>
        </w:rPr>
        <w:t xml:space="preserve"> </w:t>
      </w:r>
      <w:r w:rsidRPr="00A30443">
        <w:rPr>
          <w:rFonts w:ascii="Arial" w:hAnsi="Arial" w:cs="Arial"/>
          <w:sz w:val="20"/>
          <w:szCs w:val="20"/>
        </w:rPr>
        <w:t>(słownie: ………………………………………………………………….. brutto),</w:t>
      </w:r>
    </w:p>
    <w:p w:rsidR="0076610A" w:rsidRDefault="0076610A" w:rsidP="0076610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76610A" w:rsidRDefault="0076610A" w:rsidP="0076610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76610A" w:rsidRDefault="0076610A" w:rsidP="0076610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76610A" w:rsidRPr="001943D6" w:rsidRDefault="0076610A" w:rsidP="0076610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1943D6" w:rsidRDefault="001943D6" w:rsidP="001943D6">
      <w:pPr>
        <w:pStyle w:val="Akapitzlist"/>
        <w:numPr>
          <w:ilvl w:val="0"/>
          <w:numId w:val="23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………………………………</w:t>
      </w:r>
    </w:p>
    <w:p w:rsidR="0076610A" w:rsidRDefault="0076610A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16"/>
          <w:szCs w:val="20"/>
        </w:rPr>
      </w:pPr>
      <w:r w:rsidRPr="0076610A">
        <w:rPr>
          <w:rFonts w:ascii="Arial" w:hAnsi="Arial" w:cs="Arial"/>
          <w:b/>
          <w:bCs/>
          <w:sz w:val="16"/>
          <w:szCs w:val="20"/>
        </w:rPr>
        <w:t>(</w:t>
      </w:r>
      <w:r>
        <w:rPr>
          <w:rFonts w:ascii="Arial" w:hAnsi="Arial" w:cs="Arial"/>
          <w:b/>
          <w:bCs/>
          <w:sz w:val="16"/>
          <w:szCs w:val="20"/>
        </w:rPr>
        <w:t>pełna nazwa</w:t>
      </w:r>
      <w:r w:rsidRPr="0076610A">
        <w:rPr>
          <w:rFonts w:ascii="Arial" w:hAnsi="Arial" w:cs="Arial"/>
          <w:b/>
          <w:bCs/>
          <w:sz w:val="16"/>
          <w:szCs w:val="20"/>
        </w:rPr>
        <w:t>)</w:t>
      </w:r>
    </w:p>
    <w:p w:rsidR="0076610A" w:rsidRDefault="0076610A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16"/>
          <w:szCs w:val="20"/>
        </w:rPr>
      </w:pPr>
    </w:p>
    <w:p w:rsidR="001943D6" w:rsidRPr="00A30443" w:rsidRDefault="001943D6" w:rsidP="00A30443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sz w:val="20"/>
          <w:szCs w:val="20"/>
        </w:rPr>
      </w:pPr>
      <w:r w:rsidRPr="0076610A">
        <w:rPr>
          <w:rFonts w:ascii="Arial" w:hAnsi="Arial" w:cs="Arial"/>
          <w:sz w:val="20"/>
          <w:szCs w:val="20"/>
        </w:rPr>
        <w:t>….... zł netto, uwzględniając podatek VAT w stawce 23% co daje kwotę ……. zł brutto</w:t>
      </w:r>
      <w:r w:rsidR="00A30443">
        <w:rPr>
          <w:rFonts w:ascii="Arial" w:hAnsi="Arial" w:cs="Arial"/>
          <w:sz w:val="20"/>
          <w:szCs w:val="20"/>
        </w:rPr>
        <w:t xml:space="preserve"> </w:t>
      </w:r>
      <w:r w:rsidRPr="00A30443">
        <w:rPr>
          <w:rFonts w:ascii="Arial" w:hAnsi="Arial" w:cs="Arial"/>
          <w:sz w:val="20"/>
          <w:szCs w:val="20"/>
        </w:rPr>
        <w:t>(słownie: ………………………………………………………………….. brutto),</w:t>
      </w:r>
    </w:p>
    <w:p w:rsidR="0076610A" w:rsidRDefault="0076610A" w:rsidP="001943D6">
      <w:pPr>
        <w:pStyle w:val="Akapitzlist"/>
        <w:tabs>
          <w:tab w:val="left" w:pos="720"/>
        </w:tabs>
        <w:ind w:left="1446"/>
        <w:jc w:val="both"/>
        <w:rPr>
          <w:rFonts w:ascii="Arial" w:hAnsi="Arial" w:cs="Arial"/>
          <w:sz w:val="20"/>
          <w:szCs w:val="20"/>
        </w:rPr>
      </w:pPr>
    </w:p>
    <w:p w:rsidR="0076610A" w:rsidRDefault="0076610A" w:rsidP="0076610A">
      <w:pPr>
        <w:pStyle w:val="Akapitzlist"/>
        <w:numPr>
          <w:ilvl w:val="0"/>
          <w:numId w:val="23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………………………………</w:t>
      </w:r>
    </w:p>
    <w:p w:rsidR="0076610A" w:rsidRDefault="0076610A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16"/>
          <w:szCs w:val="20"/>
        </w:rPr>
      </w:pPr>
      <w:r w:rsidRPr="0076610A">
        <w:rPr>
          <w:rFonts w:ascii="Arial" w:hAnsi="Arial" w:cs="Arial"/>
          <w:b/>
          <w:bCs/>
          <w:sz w:val="16"/>
          <w:szCs w:val="20"/>
        </w:rPr>
        <w:t>(</w:t>
      </w:r>
      <w:r>
        <w:rPr>
          <w:rFonts w:ascii="Arial" w:hAnsi="Arial" w:cs="Arial"/>
          <w:b/>
          <w:bCs/>
          <w:sz w:val="16"/>
          <w:szCs w:val="20"/>
        </w:rPr>
        <w:t>pełna nazwa</w:t>
      </w:r>
      <w:r w:rsidRPr="0076610A">
        <w:rPr>
          <w:rFonts w:ascii="Arial" w:hAnsi="Arial" w:cs="Arial"/>
          <w:b/>
          <w:bCs/>
          <w:sz w:val="16"/>
          <w:szCs w:val="20"/>
        </w:rPr>
        <w:t>)</w:t>
      </w:r>
    </w:p>
    <w:p w:rsidR="0076610A" w:rsidRDefault="0076610A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16"/>
          <w:szCs w:val="20"/>
        </w:rPr>
      </w:pPr>
    </w:p>
    <w:p w:rsidR="001943D6" w:rsidRPr="00A30443" w:rsidRDefault="0076610A" w:rsidP="00A30443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sz w:val="20"/>
          <w:szCs w:val="20"/>
        </w:rPr>
      </w:pPr>
      <w:r w:rsidRPr="0076610A">
        <w:rPr>
          <w:rFonts w:ascii="Arial" w:hAnsi="Arial" w:cs="Arial"/>
          <w:sz w:val="20"/>
          <w:szCs w:val="20"/>
        </w:rPr>
        <w:t>….... zł netto, uwzględniając podatek VAT w stawce 23% co daje kwotę ……. zł brutto</w:t>
      </w:r>
      <w:r w:rsidR="00A30443">
        <w:rPr>
          <w:rFonts w:ascii="Arial" w:hAnsi="Arial" w:cs="Arial"/>
          <w:sz w:val="20"/>
          <w:szCs w:val="20"/>
        </w:rPr>
        <w:t xml:space="preserve"> </w:t>
      </w:r>
      <w:r w:rsidRPr="00A30443">
        <w:rPr>
          <w:rFonts w:ascii="Arial" w:hAnsi="Arial" w:cs="Arial"/>
          <w:sz w:val="20"/>
          <w:szCs w:val="20"/>
        </w:rPr>
        <w:t xml:space="preserve">(słownie: ………………………………………………………………….. brutto), </w:t>
      </w:r>
    </w:p>
    <w:p w:rsidR="0076610A" w:rsidRPr="0076610A" w:rsidRDefault="0076610A" w:rsidP="0076610A">
      <w:pPr>
        <w:pStyle w:val="Akapitzlist"/>
        <w:tabs>
          <w:tab w:val="left" w:pos="720"/>
        </w:tabs>
        <w:ind w:left="1080"/>
        <w:jc w:val="both"/>
        <w:rPr>
          <w:rFonts w:ascii="Arial" w:hAnsi="Arial" w:cs="Arial"/>
          <w:b/>
          <w:bCs/>
          <w:sz w:val="16"/>
          <w:szCs w:val="20"/>
        </w:rPr>
      </w:pPr>
    </w:p>
    <w:p w:rsidR="001943D6" w:rsidRPr="00AD49DD" w:rsidRDefault="00AD49DD" w:rsidP="001943D6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</w:t>
      </w:r>
      <w:r w:rsidR="001943D6" w:rsidRPr="00AD49DD">
        <w:rPr>
          <w:rFonts w:ascii="Arial" w:hAnsi="Arial" w:cs="Arial"/>
          <w:b/>
          <w:sz w:val="20"/>
          <w:szCs w:val="20"/>
        </w:rPr>
        <w:t>ostawa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D49DD">
        <w:rPr>
          <w:rFonts w:ascii="Arial" w:hAnsi="Arial" w:cs="Arial"/>
          <w:sz w:val="20"/>
          <w:szCs w:val="20"/>
        </w:rPr>
        <w:t>(jeśli dotyczy)</w:t>
      </w:r>
      <w:r w:rsidR="001943D6" w:rsidRPr="00AD49DD">
        <w:rPr>
          <w:rFonts w:ascii="Arial" w:hAnsi="Arial" w:cs="Arial"/>
          <w:b/>
          <w:sz w:val="20"/>
          <w:szCs w:val="20"/>
        </w:rPr>
        <w:t xml:space="preserve">: </w:t>
      </w:r>
    </w:p>
    <w:p w:rsidR="00AD49DD" w:rsidRDefault="00AD49DD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1943D6" w:rsidRPr="00247CCA" w:rsidRDefault="001943D6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....</w:t>
      </w:r>
      <w:r w:rsidRPr="00247CCA">
        <w:rPr>
          <w:rFonts w:ascii="Arial" w:hAnsi="Arial" w:cs="Arial"/>
          <w:sz w:val="20"/>
          <w:szCs w:val="20"/>
        </w:rPr>
        <w:t xml:space="preserve"> zł netto, uwzg</w:t>
      </w:r>
      <w:r>
        <w:rPr>
          <w:rFonts w:ascii="Arial" w:hAnsi="Arial" w:cs="Arial"/>
          <w:sz w:val="20"/>
          <w:szCs w:val="20"/>
        </w:rPr>
        <w:t>lędniając podatek VAT w stawce 23</w:t>
      </w:r>
      <w:r w:rsidRPr="00247CCA">
        <w:rPr>
          <w:rFonts w:ascii="Arial" w:hAnsi="Arial" w:cs="Arial"/>
          <w:sz w:val="20"/>
          <w:szCs w:val="20"/>
        </w:rPr>
        <w:t>% co daje kwotę …</w:t>
      </w:r>
      <w:r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1943D6" w:rsidRDefault="001943D6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(słownie: </w:t>
      </w:r>
      <w:r w:rsidRPr="00247CCA">
        <w:rPr>
          <w:rFonts w:ascii="Arial" w:hAnsi="Arial" w:cs="Arial"/>
          <w:sz w:val="20"/>
          <w:szCs w:val="20"/>
        </w:rPr>
        <w:t>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 xml:space="preserve"> brutto</w:t>
      </w:r>
      <w:r w:rsidRPr="00247CCA">
        <w:rPr>
          <w:rFonts w:ascii="Arial" w:hAnsi="Arial" w:cs="Arial"/>
          <w:sz w:val="20"/>
          <w:szCs w:val="20"/>
        </w:rPr>
        <w:t>),</w:t>
      </w:r>
    </w:p>
    <w:p w:rsidR="00AD49DD" w:rsidRDefault="00AD49DD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AD49DD" w:rsidRDefault="00AD49DD" w:rsidP="00AD49DD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sz w:val="20"/>
          <w:szCs w:val="20"/>
        </w:rPr>
      </w:pPr>
      <w:r w:rsidRPr="00AD49DD">
        <w:rPr>
          <w:rFonts w:ascii="Arial" w:hAnsi="Arial" w:cs="Arial"/>
          <w:b/>
          <w:sz w:val="20"/>
          <w:szCs w:val="20"/>
        </w:rPr>
        <w:t>instalacja oraz szkolenie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AD49DD">
        <w:rPr>
          <w:rFonts w:ascii="Arial" w:hAnsi="Arial" w:cs="Arial"/>
          <w:sz w:val="20"/>
          <w:szCs w:val="20"/>
        </w:rPr>
        <w:t>(jeśli dotyczy)</w:t>
      </w:r>
      <w:r>
        <w:rPr>
          <w:rFonts w:ascii="Arial" w:hAnsi="Arial" w:cs="Arial"/>
          <w:b/>
          <w:sz w:val="20"/>
          <w:szCs w:val="20"/>
        </w:rPr>
        <w:t>:</w:t>
      </w:r>
    </w:p>
    <w:p w:rsidR="00AD49DD" w:rsidRDefault="00AD49DD" w:rsidP="00AD49DD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AD49DD" w:rsidRPr="00247CCA" w:rsidRDefault="00AD49DD" w:rsidP="00AD49DD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....</w:t>
      </w:r>
      <w:r w:rsidRPr="00247CCA">
        <w:rPr>
          <w:rFonts w:ascii="Arial" w:hAnsi="Arial" w:cs="Arial"/>
          <w:sz w:val="20"/>
          <w:szCs w:val="20"/>
        </w:rPr>
        <w:t xml:space="preserve"> zł netto, uwzg</w:t>
      </w:r>
      <w:r>
        <w:rPr>
          <w:rFonts w:ascii="Arial" w:hAnsi="Arial" w:cs="Arial"/>
          <w:sz w:val="20"/>
          <w:szCs w:val="20"/>
        </w:rPr>
        <w:t>lędniając podatek VAT w stawce 23</w:t>
      </w:r>
      <w:r w:rsidRPr="00247CCA">
        <w:rPr>
          <w:rFonts w:ascii="Arial" w:hAnsi="Arial" w:cs="Arial"/>
          <w:sz w:val="20"/>
          <w:szCs w:val="20"/>
        </w:rPr>
        <w:t>% co daje kwotę …</w:t>
      </w:r>
      <w:r>
        <w:rPr>
          <w:rFonts w:ascii="Arial" w:hAnsi="Arial" w:cs="Arial"/>
          <w:sz w:val="20"/>
          <w:szCs w:val="20"/>
        </w:rPr>
        <w:t>….</w:t>
      </w:r>
      <w:r w:rsidRPr="00247CCA">
        <w:rPr>
          <w:rFonts w:ascii="Arial" w:hAnsi="Arial" w:cs="Arial"/>
          <w:sz w:val="20"/>
          <w:szCs w:val="20"/>
        </w:rPr>
        <w:t xml:space="preserve"> zł brutto</w:t>
      </w:r>
    </w:p>
    <w:p w:rsidR="00AD49DD" w:rsidRDefault="00AD49DD" w:rsidP="00AD49DD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(słownie: </w:t>
      </w:r>
      <w:r w:rsidRPr="00247CCA">
        <w:rPr>
          <w:rFonts w:ascii="Arial" w:hAnsi="Arial" w:cs="Arial"/>
          <w:sz w:val="20"/>
          <w:szCs w:val="20"/>
        </w:rPr>
        <w:t>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 xml:space="preserve"> brutto).</w:t>
      </w:r>
    </w:p>
    <w:p w:rsidR="001943D6" w:rsidRPr="001943D6" w:rsidRDefault="001943D6" w:rsidP="001943D6">
      <w:pPr>
        <w:pStyle w:val="Akapitzlist"/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1943D6" w:rsidRPr="001943D6" w:rsidRDefault="001943D6" w:rsidP="001943D6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1943D6">
        <w:rPr>
          <w:rFonts w:ascii="Arial" w:hAnsi="Arial" w:cs="Arial"/>
          <w:sz w:val="20"/>
          <w:szCs w:val="20"/>
        </w:rPr>
        <w:t xml:space="preserve">Udzielony okres gwarancji </w:t>
      </w:r>
      <w:r>
        <w:rPr>
          <w:rFonts w:ascii="Arial" w:hAnsi="Arial" w:cs="Arial"/>
          <w:sz w:val="20"/>
          <w:szCs w:val="20"/>
        </w:rPr>
        <w:t>na przedmiot zamówienia (miesiące): …………..</w:t>
      </w:r>
      <w:r w:rsidRPr="001943D6">
        <w:rPr>
          <w:rFonts w:ascii="Arial" w:hAnsi="Arial" w:cs="Arial"/>
          <w:sz w:val="20"/>
          <w:szCs w:val="20"/>
        </w:rPr>
        <w:t>………………….....</w:t>
      </w:r>
    </w:p>
    <w:p w:rsidR="001943D6" w:rsidRPr="007B32E1" w:rsidRDefault="001943D6" w:rsidP="007B32E1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EF08CF">
      <w:pPr>
        <w:tabs>
          <w:tab w:val="left" w:pos="720"/>
        </w:tabs>
        <w:spacing w:after="120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 xml:space="preserve">Łączna kwota całego zamówienia wynosi: </w:t>
      </w:r>
      <w:r w:rsidRPr="00247CCA">
        <w:rPr>
          <w:rFonts w:ascii="Arial" w:hAnsi="Arial" w:cs="Arial"/>
          <w:sz w:val="20"/>
          <w:szCs w:val="20"/>
        </w:rPr>
        <w:t>…………</w:t>
      </w:r>
      <w:r w:rsidR="00EF08CF">
        <w:rPr>
          <w:rFonts w:ascii="Arial" w:hAnsi="Arial" w:cs="Arial"/>
          <w:sz w:val="20"/>
          <w:szCs w:val="20"/>
        </w:rPr>
        <w:t>……..</w:t>
      </w:r>
      <w:r w:rsidRPr="00247CCA">
        <w:rPr>
          <w:rFonts w:ascii="Arial" w:hAnsi="Arial" w:cs="Arial"/>
          <w:sz w:val="20"/>
          <w:szCs w:val="20"/>
        </w:rPr>
        <w:t>………zł brutto</w:t>
      </w:r>
    </w:p>
    <w:p w:rsidR="00CA7952" w:rsidRDefault="00247CCA" w:rsidP="004D50D8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………………………………………………………………………..).</w:t>
      </w:r>
    </w:p>
    <w:p w:rsidR="00B22967" w:rsidRPr="0076610A" w:rsidRDefault="00B22967" w:rsidP="004D50D8">
      <w:pPr>
        <w:tabs>
          <w:tab w:val="left" w:pos="720"/>
        </w:tabs>
        <w:spacing w:after="120"/>
        <w:rPr>
          <w:rFonts w:ascii="Arial" w:hAnsi="Arial" w:cs="Arial"/>
          <w:sz w:val="12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"/>
        <w:gridCol w:w="1554"/>
        <w:gridCol w:w="4039"/>
        <w:gridCol w:w="2490"/>
      </w:tblGrid>
      <w:tr w:rsidR="00CA7952" w:rsidTr="00495128">
        <w:tc>
          <w:tcPr>
            <w:tcW w:w="0" w:type="auto"/>
            <w:gridSpan w:val="4"/>
            <w:shd w:val="clear" w:color="auto" w:fill="D0CECE" w:themeFill="background2" w:themeFillShade="E6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 xml:space="preserve">Wycinarka plazmowa CNC ze stołem wodnym </w:t>
            </w:r>
          </w:p>
        </w:tc>
      </w:tr>
      <w:tr w:rsidR="00CA7952" w:rsidTr="00495128"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bCs/>
                <w:kern w:val="36"/>
                <w:sz w:val="16"/>
                <w:szCs w:val="16"/>
                <w:lang w:eastAsia="pl-PL"/>
              </w:rPr>
              <w:t>Minimalne wymagania Zamawiającego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pl-PL"/>
              </w:rPr>
            </w:pPr>
            <w:r w:rsidRPr="00923DE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ascii="Arial" w:hAnsi="Arial" w:cs="Arial"/>
                <w:b/>
                <w:sz w:val="16"/>
                <w:szCs w:val="16"/>
                <w:lang w:eastAsia="pl-PL"/>
              </w:rPr>
              <w:t>pis rozwiązania zastosowanego w </w:t>
            </w:r>
            <w:r w:rsidRPr="00923DE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oferowanym urządzeniu(podstawowe parametry techniczne zastosowanego rozwiązania, wy</w:t>
            </w:r>
            <w:r>
              <w:rPr>
                <w:rFonts w:ascii="Arial" w:hAnsi="Arial" w:cs="Arial"/>
                <w:b/>
                <w:sz w:val="16"/>
                <w:szCs w:val="16"/>
                <w:lang w:eastAsia="pl-PL"/>
              </w:rPr>
              <w:t>posażenie oraz inne informacje)</w:t>
            </w:r>
            <w:r w:rsidRPr="00923DE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/lub zapis</w:t>
            </w:r>
            <w:r>
              <w:rPr>
                <w:rFonts w:ascii="Arial" w:hAnsi="Arial" w:cs="Arial"/>
                <w:b/>
                <w:sz w:val="16"/>
                <w:szCs w:val="16"/>
                <w:lang w:eastAsia="pl-PL"/>
              </w:rPr>
              <w:t>:</w:t>
            </w:r>
            <w:r w:rsidRPr="00923DE4">
              <w:rPr>
                <w:rFonts w:ascii="Arial" w:hAnsi="Arial" w:cs="Arial"/>
                <w:b/>
                <w:sz w:val="16"/>
                <w:szCs w:val="16"/>
                <w:lang w:eastAsia="pl-PL"/>
              </w:rPr>
              <w:t xml:space="preserve"> zgodnie z OPZ</w:t>
            </w:r>
          </w:p>
        </w:tc>
      </w:tr>
      <w:tr w:rsidR="00CA7952" w:rsidTr="00495128">
        <w:tc>
          <w:tcPr>
            <w:tcW w:w="0" w:type="auto"/>
            <w:vAlign w:val="center"/>
          </w:tcPr>
          <w:p w:rsidR="00CA7952" w:rsidRPr="00B376EB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</w:t>
            </w:r>
            <w:r w:rsidRPr="00B376EB"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Podstawowe parametry i konstrukcja</w:t>
            </w:r>
          </w:p>
        </w:tc>
        <w:tc>
          <w:tcPr>
            <w:tcW w:w="0" w:type="auto"/>
          </w:tcPr>
          <w:p w:rsidR="00CA7952" w:rsidRPr="00923DE4" w:rsidRDefault="00CA7952" w:rsidP="00CA7952">
            <w:pPr>
              <w:pStyle w:val="Akapitzlist"/>
              <w:numPr>
                <w:ilvl w:val="0"/>
                <w:numId w:val="28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wielkość stołu roboczego min. 2000mmx1000mm,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8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z systemem wodnym chłodzenia i stabilizacji cięcia,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8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konstrukcja ramy stalowa, odporna na odkształcenia, stabilna, minimalizująca drgania podczas pracy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8"/>
              </w:numPr>
              <w:ind w:left="714" w:hanging="357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 xml:space="preserve">OŚ X: 2 prowadnice liniowe typu. </w:t>
            </w:r>
            <w:proofErr w:type="spellStart"/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Hiwin</w:t>
            </w:r>
            <w:proofErr w:type="spellEnd"/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 xml:space="preserve">, zwiększony prześwit do min. 240 mm 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pStyle w:val="Akapitzlist"/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Pr="00B376EB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Zasilanie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 xml:space="preserve">elektryczne/podłączenie do standardowej instalacji elektrycznej 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System cięcia i głowica</w:t>
            </w:r>
          </w:p>
        </w:tc>
        <w:tc>
          <w:tcPr>
            <w:tcW w:w="0" w:type="auto"/>
          </w:tcPr>
          <w:p w:rsidR="00CA7952" w:rsidRPr="00923DE4" w:rsidRDefault="00704C5A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agregat plazmowy, umożliwiający</w:t>
            </w:r>
            <w:r w:rsidR="00CA7952" w:rsidRPr="00923DE4">
              <w:rPr>
                <w:rFonts w:ascii="Arial" w:hAnsi="Arial" w:cs="Arial"/>
                <w:sz w:val="18"/>
                <w:szCs w:val="18"/>
              </w:rPr>
              <w:t xml:space="preserve"> cięcie różnych grubości materiałów, głowica cięcia sterowana komputerowo, automatyczna regulacja wysokości, dostosowująca się do grubości materiału/odległości palinka od materiału, automatyczna korekta w programie kąta ułożenia materiału względem stołu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Rodzaj ciętego materiału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materiały metalowe, min. stal czarna, stal nierdzewna, aluminium, miedź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System chłodzenia i odciągu dymów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wymagane, stół zintegrowany z urządzeniem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 xml:space="preserve">Komputer </w:t>
            </w: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lastRenderedPageBreak/>
              <w:t>sterujący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lastRenderedPageBreak/>
              <w:t xml:space="preserve">bezpośrednie </w:t>
            </w:r>
            <w:r w:rsidR="0076610A">
              <w:rPr>
                <w:rFonts w:ascii="Arial" w:hAnsi="Arial" w:cs="Arial"/>
                <w:sz w:val="18"/>
                <w:szCs w:val="18"/>
              </w:rPr>
              <w:t xml:space="preserve">lub zdalne </w:t>
            </w:r>
            <w:r w:rsidRPr="00923DE4">
              <w:rPr>
                <w:rFonts w:ascii="Arial" w:hAnsi="Arial" w:cs="Arial"/>
                <w:sz w:val="18"/>
                <w:szCs w:val="18"/>
              </w:rPr>
              <w:t xml:space="preserve">łączenie się z </w:t>
            </w:r>
            <w:r w:rsidRPr="00923DE4">
              <w:rPr>
                <w:rFonts w:ascii="Arial" w:hAnsi="Arial" w:cs="Arial"/>
                <w:sz w:val="18"/>
                <w:szCs w:val="18"/>
              </w:rPr>
              <w:lastRenderedPageBreak/>
              <w:t>maszyną, wyposażony w pulpit sterowniczy na wysięgniku, dysk SSD, system operacyjny min. Windows 10, bezprzewodową kartę sieciową, min. 1x USB, monitor min.19”, kontroler bezprzewodowy, całość zabezpieczona osłoną, minimalizującą ryzyko uszkodzenia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lastRenderedPageBreak/>
              <w:t>7.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 xml:space="preserve">Sterowanie i programowanie 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system CNC, automatyczne sterowanie procesem cięcia, kompatybilny z popularnymi formatami plików, min. CAD/CAM; urządzenie dostarczone z dedykowanym oprogramowaniem do projektowania, symulacji i optymalizacji procesu cięcia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System antykolizyjny palnika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wymagany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Układ bezpieczeństwa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 xml:space="preserve">maszyna wyposażona w system bezpieczeństwa zgodny z obowiązującymi normami 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Agregat plazmowy</w:t>
            </w:r>
          </w:p>
        </w:tc>
        <w:tc>
          <w:tcPr>
            <w:tcW w:w="0" w:type="auto"/>
          </w:tcPr>
          <w:p w:rsidR="00CA7952" w:rsidRPr="00923DE4" w:rsidRDefault="00CA7952" w:rsidP="00CA7952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natężenie prądu wyjściowego: 30–125A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wymagany, na czyste, suche powietrze bezolejowe bądź azot;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przebicie materiału do 25mm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7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min. dł. palnika: 7 m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7"/>
              </w:numPr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typ palnika: CNC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pStyle w:val="Akapitzlist"/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0" w:type="auto"/>
            <w:vAlign w:val="center"/>
          </w:tcPr>
          <w:p w:rsidR="00CA7952" w:rsidRPr="00923DE4" w:rsidRDefault="0076610A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Kompresor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wymagany, o pojemności min. 250L, ssanie (l/min) min.560, wydmuch (l/min.) min.420, ciśnienie (bar) min. 9, moc (kW) w zakresie 2,5-3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Osuszacz</w:t>
            </w:r>
          </w:p>
        </w:tc>
        <w:tc>
          <w:tcPr>
            <w:tcW w:w="0" w:type="auto"/>
          </w:tcPr>
          <w:p w:rsidR="00CA7952" w:rsidRPr="00923DE4" w:rsidRDefault="00CA7952" w:rsidP="0076610A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wymagany, wydajność min.</w:t>
            </w:r>
            <w:r w:rsidR="0076610A">
              <w:rPr>
                <w:rFonts w:ascii="Arial" w:hAnsi="Arial" w:cs="Arial"/>
                <w:sz w:val="18"/>
                <w:szCs w:val="18"/>
              </w:rPr>
              <w:t xml:space="preserve"> 1500l/min.</w:t>
            </w:r>
            <w:r w:rsidRPr="00923DE4">
              <w:rPr>
                <w:rFonts w:ascii="Arial" w:hAnsi="Arial" w:cs="Arial"/>
                <w:sz w:val="18"/>
                <w:szCs w:val="18"/>
              </w:rPr>
              <w:t>, czynnik chłodzący R134.a bądź równoważny, wbudowane filtry, ciśnienie robocze min.15 bar, napięcie dostosowane do maszyny i standardowej instalacji elektrycznej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Gwarancja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min. 12 miesięcy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Instalacja i dostawa</w:t>
            </w:r>
          </w:p>
        </w:tc>
        <w:tc>
          <w:tcPr>
            <w:tcW w:w="0" w:type="auto"/>
          </w:tcPr>
          <w:p w:rsidR="00CA7952" w:rsidRPr="00923DE4" w:rsidRDefault="00CA7952" w:rsidP="00CA7952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wymagane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dostawa do miejsca rozładunku,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podłączenie do istniejącej instalacji elektrycznej zgodnie z obowiązującymi normami przez autoryzowanego technika sprzedawcy/producenta z odpowiednimi uprawnieniami + wystawienie dokumentu poświadczającego wykonanie usługi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6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 xml:space="preserve">przyłącze wycinarka plazmowa: </w:t>
            </w:r>
          </w:p>
          <w:p w:rsidR="00CA7952" w:rsidRPr="00923DE4" w:rsidRDefault="00CA7952" w:rsidP="00CA7952">
            <w:pPr>
              <w:pStyle w:val="Akapitzlist"/>
              <w:numPr>
                <w:ilvl w:val="1"/>
                <w:numId w:val="26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230V</w:t>
            </w:r>
          </w:p>
          <w:p w:rsidR="00CA7952" w:rsidRPr="00923DE4" w:rsidRDefault="00CA7952" w:rsidP="00CA7952">
            <w:pPr>
              <w:pStyle w:val="Akapitzlist"/>
              <w:numPr>
                <w:ilvl w:val="1"/>
                <w:numId w:val="26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zabezpieczenie [A]: C 20,</w:t>
            </w:r>
          </w:p>
          <w:p w:rsidR="00CA7952" w:rsidRPr="00923DE4" w:rsidRDefault="00CA7952" w:rsidP="00CA7952">
            <w:pPr>
              <w:pStyle w:val="Akapitzlist"/>
              <w:numPr>
                <w:ilvl w:val="1"/>
                <w:numId w:val="26"/>
              </w:num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maks. pobór mocy [kW]: 1,5,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6"/>
              </w:numPr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 xml:space="preserve">przyłącze agregat: </w:t>
            </w:r>
          </w:p>
          <w:p w:rsidR="00CA7952" w:rsidRPr="00923DE4" w:rsidRDefault="00CA7952" w:rsidP="00CA7952">
            <w:pPr>
              <w:pStyle w:val="Akapitzlist"/>
              <w:numPr>
                <w:ilvl w:val="1"/>
                <w:numId w:val="26"/>
              </w:numPr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napięcie wejścia [V]: 400,</w:t>
            </w:r>
          </w:p>
          <w:p w:rsidR="00CA7952" w:rsidRPr="00923DE4" w:rsidRDefault="00CA7952" w:rsidP="00CA7952">
            <w:pPr>
              <w:pStyle w:val="Akapitzlist"/>
              <w:numPr>
                <w:ilvl w:val="1"/>
                <w:numId w:val="26"/>
              </w:numPr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przyłącze - siłowe: 5 x 63 A,</w:t>
            </w:r>
          </w:p>
          <w:p w:rsidR="00CA7952" w:rsidRPr="00923DE4" w:rsidRDefault="00CA7952" w:rsidP="00CA7952">
            <w:pPr>
              <w:pStyle w:val="Akapitzlist"/>
              <w:numPr>
                <w:ilvl w:val="1"/>
                <w:numId w:val="26"/>
              </w:numPr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zabezpieczenie: [A] C 60,</w:t>
            </w:r>
          </w:p>
          <w:p w:rsidR="00CA7952" w:rsidRPr="00923DE4" w:rsidRDefault="00CA7952" w:rsidP="00CA7952">
            <w:pPr>
              <w:pStyle w:val="Akapitzlist"/>
              <w:numPr>
                <w:ilvl w:val="0"/>
                <w:numId w:val="26"/>
              </w:numPr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 xml:space="preserve">przyłącze agregat: </w:t>
            </w:r>
          </w:p>
          <w:p w:rsidR="00CA7952" w:rsidRPr="00923DE4" w:rsidRDefault="00CA7952" w:rsidP="00CA7952">
            <w:pPr>
              <w:pStyle w:val="Akapitzlist"/>
              <w:numPr>
                <w:ilvl w:val="1"/>
                <w:numId w:val="26"/>
              </w:numPr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5 x 32 A,</w:t>
            </w:r>
          </w:p>
          <w:p w:rsidR="00CA7952" w:rsidRPr="00923DE4" w:rsidRDefault="00CA7952" w:rsidP="00CA7952">
            <w:pPr>
              <w:pStyle w:val="Akapitzlist"/>
              <w:numPr>
                <w:ilvl w:val="1"/>
                <w:numId w:val="26"/>
              </w:numPr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napięcie wejścia [V] 400.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pStyle w:val="Akapitzlist"/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Szkolenie z obsługi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wymagane, min. 1 dzień (~8h) dla nauczycieli oraz uczniów, z obsługi i eksploatacji maszyny oraz jej oprogramowania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7952" w:rsidTr="00495128">
        <w:tc>
          <w:tcPr>
            <w:tcW w:w="0" w:type="auto"/>
            <w:vAlign w:val="center"/>
          </w:tcPr>
          <w:p w:rsidR="00CA7952" w:rsidRDefault="00CA7952" w:rsidP="00495128">
            <w:pPr>
              <w:spacing w:before="100" w:beforeAutospacing="1" w:after="100" w:afterAutospacing="1"/>
              <w:jc w:val="center"/>
              <w:outlineLvl w:val="0"/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kern w:val="36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0" w:type="auto"/>
            <w:vAlign w:val="center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</w:pPr>
            <w:r w:rsidRPr="00923DE4">
              <w:rPr>
                <w:rFonts w:ascii="Arial" w:hAnsi="Arial" w:cs="Arial"/>
                <w:bCs/>
                <w:kern w:val="36"/>
                <w:sz w:val="18"/>
                <w:szCs w:val="18"/>
                <w:lang w:eastAsia="pl-PL"/>
              </w:rPr>
              <w:t>Zestaw gotowych rysunków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923DE4">
              <w:rPr>
                <w:rFonts w:ascii="Arial" w:hAnsi="Arial" w:cs="Arial"/>
                <w:sz w:val="18"/>
                <w:szCs w:val="18"/>
              </w:rPr>
              <w:t>wymagane</w:t>
            </w:r>
          </w:p>
        </w:tc>
        <w:tc>
          <w:tcPr>
            <w:tcW w:w="0" w:type="auto"/>
          </w:tcPr>
          <w:p w:rsidR="00CA7952" w:rsidRPr="00923DE4" w:rsidRDefault="00CA7952" w:rsidP="00495128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47CCA" w:rsidRDefault="00247CCA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:rsidR="0043133B" w:rsidRDefault="0043133B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:rsidR="0043133B" w:rsidRPr="00247CCA" w:rsidRDefault="0043133B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  <w:bookmarkStart w:id="2" w:name="_GoBack"/>
      <w:bookmarkEnd w:id="2"/>
    </w:p>
    <w:p w:rsidR="006C5D9E" w:rsidRDefault="006C5D9E" w:rsidP="00247CCA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  <w:lang w:val="x-none"/>
        </w:rPr>
      </w:pPr>
      <w:r w:rsidRPr="00247CCA">
        <w:rPr>
          <w:rFonts w:ascii="Arial" w:hAnsi="Arial" w:cs="Arial"/>
          <w:b/>
          <w:bCs/>
          <w:sz w:val="20"/>
          <w:szCs w:val="20"/>
          <w:lang w:val="x-none"/>
        </w:rPr>
        <w:lastRenderedPageBreak/>
        <w:t>OŚWIADCZAMY, ŻE: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Zapoznaliśmy się z </w:t>
      </w:r>
      <w:r w:rsidRPr="00247CCA">
        <w:rPr>
          <w:rFonts w:ascii="Arial" w:hAnsi="Arial" w:cs="Arial"/>
          <w:sz w:val="20"/>
          <w:szCs w:val="20"/>
        </w:rPr>
        <w:t xml:space="preserve">treścią zapytania ofertowego wraz z załącznikami </w:t>
      </w:r>
      <w:r w:rsidRPr="00247CCA">
        <w:rPr>
          <w:rFonts w:ascii="Arial" w:hAnsi="Arial" w:cs="Arial"/>
          <w:sz w:val="20"/>
          <w:szCs w:val="20"/>
          <w:lang w:val="x-none"/>
        </w:rPr>
        <w:t>i nie wnosimy do ni</w:t>
      </w:r>
      <w:r w:rsidRPr="00247CCA">
        <w:rPr>
          <w:rFonts w:ascii="Arial" w:hAnsi="Arial" w:cs="Arial"/>
          <w:sz w:val="20"/>
          <w:szCs w:val="20"/>
        </w:rPr>
        <w:t>ego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zastrzeżeń.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Nie podlegamy wykluczeniu </w:t>
      </w:r>
      <w:r w:rsidRPr="00247CCA">
        <w:rPr>
          <w:rFonts w:ascii="Arial" w:hAnsi="Arial" w:cs="Arial"/>
          <w:sz w:val="20"/>
          <w:szCs w:val="20"/>
        </w:rPr>
        <w:t>na podstawie</w:t>
      </w:r>
      <w:r w:rsidRPr="00247CCA">
        <w:rPr>
          <w:rFonts w:ascii="Arial" w:hAnsi="Arial" w:cs="Arial"/>
          <w:bCs/>
          <w:sz w:val="20"/>
          <w:szCs w:val="20"/>
        </w:rPr>
        <w:t xml:space="preserve"> art. 7 ust. 1 ustawy z dnia 13 kwietnia 2022 r. o szczególnych rozwiązanych w zakresie przeciwdziałania wspieraniu agresji na Ukrainę oraz służących ochronie bezpieczeństwa narodowego.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Spełniamy warunki udziału w postępowaniu określone w zapytaniu ofertowym.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>Uważamy się za związany</w:t>
      </w:r>
      <w:r w:rsidRPr="00247CCA">
        <w:rPr>
          <w:rFonts w:ascii="Arial" w:hAnsi="Arial" w:cs="Arial"/>
          <w:sz w:val="20"/>
          <w:szCs w:val="20"/>
        </w:rPr>
        <w:t xml:space="preserve">ch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niniejszą ofertą na czas wskazany w </w:t>
      </w:r>
      <w:r w:rsidRPr="00247CCA">
        <w:rPr>
          <w:rFonts w:ascii="Arial" w:hAnsi="Arial" w:cs="Arial"/>
          <w:sz w:val="20"/>
          <w:szCs w:val="20"/>
        </w:rPr>
        <w:t>zapytaniu ofertowym – 30 dni.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Oświadczamy, że oferowany przez nas przedmiot zamówienia odpowiada wymaganiom określonym przez Zamawiającego w </w:t>
      </w:r>
      <w:r w:rsidRPr="00247CCA">
        <w:rPr>
          <w:rFonts w:ascii="Arial" w:hAnsi="Arial" w:cs="Arial"/>
          <w:sz w:val="20"/>
          <w:szCs w:val="20"/>
        </w:rPr>
        <w:t>opisie przedmiotu zamówienia</w:t>
      </w:r>
      <w:r w:rsidRPr="00247CCA">
        <w:rPr>
          <w:rFonts w:ascii="Arial" w:hAnsi="Arial" w:cs="Arial"/>
          <w:sz w:val="20"/>
          <w:szCs w:val="20"/>
          <w:lang w:val="x-none"/>
        </w:rPr>
        <w:t>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W przypadku wybrania naszej oferty zobowiązuję się do podpisania umowy na warunkach zawartych w </w:t>
      </w:r>
      <w:r w:rsidRPr="00247CCA">
        <w:rPr>
          <w:rFonts w:ascii="Arial" w:hAnsi="Arial" w:cs="Arial"/>
          <w:sz w:val="20"/>
          <w:szCs w:val="20"/>
        </w:rPr>
        <w:t>zapytaniu ofertowym</w:t>
      </w:r>
      <w:r w:rsidRPr="00247CCA">
        <w:rPr>
          <w:rFonts w:ascii="Arial" w:hAnsi="Arial" w:cs="Arial"/>
          <w:sz w:val="20"/>
          <w:szCs w:val="20"/>
          <w:lang w:val="x-none"/>
        </w:rPr>
        <w:t>, w miejscu i terminie wskazanym przez Zamawiającego.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F318C8" w:rsidRDefault="00C43076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</w:p>
    <w:p w:rsidR="002E08CF" w:rsidRDefault="002E08CF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:rsidR="00F318C8" w:rsidRDefault="00F318C8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:rsidR="00247CCA" w:rsidRPr="00B9157B" w:rsidRDefault="00247CCA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B9157B">
        <w:rPr>
          <w:rFonts w:ascii="Arial" w:hAnsi="Arial" w:cs="Arial"/>
          <w:sz w:val="20"/>
          <w:szCs w:val="20"/>
        </w:rPr>
        <w:t>Do niniejszej oferty załączam:</w:t>
      </w:r>
    </w:p>
    <w:p w:rsidR="00247CCA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.................................................................................</w:t>
      </w:r>
      <w:r w:rsidR="00B9157B">
        <w:rPr>
          <w:rFonts w:ascii="Arial" w:hAnsi="Arial" w:cs="Arial"/>
          <w:sz w:val="20"/>
          <w:szCs w:val="20"/>
          <w:lang w:bidi="pl-PL"/>
        </w:rPr>
        <w:t>..</w:t>
      </w:r>
    </w:p>
    <w:p w:rsidR="00247CCA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…………………………………………………………</w:t>
      </w:r>
      <w:r w:rsidR="00C43076" w:rsidRPr="00B9157B">
        <w:rPr>
          <w:rFonts w:ascii="Arial" w:hAnsi="Arial" w:cs="Arial"/>
          <w:sz w:val="20"/>
          <w:szCs w:val="20"/>
          <w:lang w:bidi="pl-PL"/>
        </w:rPr>
        <w:t>…</w:t>
      </w:r>
    </w:p>
    <w:p w:rsidR="00F71657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…………………………………………………………</w:t>
      </w:r>
      <w:r w:rsidR="00C43076" w:rsidRPr="00B9157B">
        <w:rPr>
          <w:rFonts w:ascii="Arial" w:hAnsi="Arial" w:cs="Arial"/>
          <w:sz w:val="20"/>
          <w:szCs w:val="20"/>
          <w:lang w:bidi="pl-PL"/>
        </w:rPr>
        <w:t>…</w:t>
      </w: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7B32E1">
        <w:rPr>
          <w:rFonts w:ascii="Arial" w:hAnsi="Arial" w:cs="Arial"/>
          <w:sz w:val="20"/>
          <w:szCs w:val="20"/>
          <w:lang w:bidi="pl-PL"/>
        </w:rPr>
        <w:t>Na złożoną ofertę składa się ........... ponumerowanych stron z zachowaniem ciągłości numeracji.</w:t>
      </w: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  <w:t xml:space="preserve">           ___________________________________</w:t>
      </w:r>
    </w:p>
    <w:p w:rsidR="00B9157B" w:rsidRPr="00C43076" w:rsidRDefault="00B9157B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C43076">
        <w:rPr>
          <w:rFonts w:ascii="Arial" w:hAnsi="Arial" w:cs="Arial"/>
          <w:sz w:val="16"/>
          <w:szCs w:val="20"/>
        </w:rPr>
        <w:t>(podpis)</w:t>
      </w:r>
    </w:p>
    <w:p w:rsidR="00B9157B" w:rsidRPr="007B32E1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sectPr w:rsidR="00B9157B" w:rsidRPr="007B32E1" w:rsidSect="008D12A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559" w:bottom="1843" w:left="1985" w:header="170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4A5" w:rsidRDefault="00C244A5">
      <w:r>
        <w:separator/>
      </w:r>
    </w:p>
  </w:endnote>
  <w:endnote w:type="continuationSeparator" w:id="0">
    <w:p w:rsidR="00C244A5" w:rsidRDefault="00C24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38AD3BD-58C5-4909-B450-C081A60699D9}"/>
    <w:embedBold r:id="rId2" w:fontKey="{6CE7C515-24EA-491E-966C-1D35FB61F312}"/>
    <w:embedItalic r:id="rId3" w:fontKey="{33E472DE-6F9F-4BBE-9048-3BEB9197AB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5C0CFC2-B31F-4746-A2DF-3CDE11B22DD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C2EB4EB-B2F5-401A-B967-0D3666C38F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7662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2E08CF" w:rsidRPr="002E08CF" w:rsidRDefault="002E08CF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2E08CF">
          <w:rPr>
            <w:rFonts w:ascii="Arial" w:hAnsi="Arial" w:cs="Arial"/>
            <w:sz w:val="20"/>
            <w:szCs w:val="20"/>
          </w:rPr>
          <w:fldChar w:fldCharType="begin"/>
        </w:r>
        <w:r w:rsidRPr="002E08CF">
          <w:rPr>
            <w:rFonts w:ascii="Arial" w:hAnsi="Arial" w:cs="Arial"/>
            <w:sz w:val="20"/>
            <w:szCs w:val="20"/>
          </w:rPr>
          <w:instrText>PAGE   \* MERGEFORMAT</w:instrText>
        </w:r>
        <w:r w:rsidRPr="002E08CF">
          <w:rPr>
            <w:rFonts w:ascii="Arial" w:hAnsi="Arial" w:cs="Arial"/>
            <w:sz w:val="20"/>
            <w:szCs w:val="20"/>
          </w:rPr>
          <w:fldChar w:fldCharType="separate"/>
        </w:r>
        <w:r w:rsidR="0043133B">
          <w:rPr>
            <w:rFonts w:ascii="Arial" w:hAnsi="Arial" w:cs="Arial"/>
            <w:noProof/>
            <w:sz w:val="20"/>
            <w:szCs w:val="20"/>
          </w:rPr>
          <w:t>2</w:t>
        </w:r>
        <w:r w:rsidRPr="002E08C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2E08CF" w:rsidRDefault="002E08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Pr="00047484" w:rsidRDefault="002C2E6E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A3533A" w:rsidRPr="00271FE8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center"/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</w:pPr>
          <w:r w:rsidRPr="00C175D8"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  <w:t>Zrodzona z marzeń, spełniająca pragnienia</w:t>
          </w:r>
        </w:p>
      </w:tc>
    </w:tr>
    <w:tr w:rsidR="00A3533A" w:rsidRPr="00735F56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im. Szkoły Podchorążych Piechoty w Komorowie, w Starym Lubiejewie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Stare Lubiejewo, ul. Klonowa 4, 07-300 Ostrów Mazowiecka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tel.: 29 745 32 66</w:t>
          </w:r>
        </w:p>
        <w:p w:rsidR="00A3533A" w:rsidRPr="00C175D8" w:rsidRDefault="00C244A5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US"/>
            </w:rPr>
          </w:pPr>
          <w:hyperlink r:id="rId1" w:history="1">
            <w:r w:rsidR="00A3533A" w:rsidRPr="00C175D8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US"/>
              </w:rPr>
              <w:t>https://www.lubiejewo.pl/</w:t>
            </w:r>
          </w:hyperlink>
        </w:p>
        <w:p w:rsidR="00A3533A" w:rsidRPr="00B61076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0768" behindDoc="1" locked="0" layoutInCell="1" allowOverlap="1" wp14:anchorId="53726062" wp14:editId="65E8665E">
                <wp:simplePos x="0" y="0"/>
                <wp:positionH relativeFrom="column">
                  <wp:posOffset>4227830</wp:posOffset>
                </wp:positionH>
                <wp:positionV relativeFrom="paragraph">
                  <wp:posOffset>-772160</wp:posOffset>
                </wp:positionV>
                <wp:extent cx="927735" cy="948055"/>
                <wp:effectExtent l="0" t="0" r="5715" b="4445"/>
                <wp:wrapTight wrapText="bothSides">
                  <wp:wrapPolygon edited="0">
                    <wp:start x="0" y="0"/>
                    <wp:lineTo x="0" y="21267"/>
                    <wp:lineTo x="21290" y="21267"/>
                    <wp:lineTo x="21290" y="0"/>
                    <wp:lineTo x="0" y="0"/>
                  </wp:wrapPolygon>
                </wp:wrapTight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Untitled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5D8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zslubiejewo@op.pl</w:t>
          </w:r>
        </w:p>
      </w:tc>
    </w:tr>
  </w:tbl>
  <w:p w:rsidR="00567836" w:rsidRPr="00B61076" w:rsidRDefault="00567836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4A5" w:rsidRDefault="00C244A5">
      <w:r>
        <w:separator/>
      </w:r>
    </w:p>
  </w:footnote>
  <w:footnote w:type="continuationSeparator" w:id="0">
    <w:p w:rsidR="00C244A5" w:rsidRDefault="00C24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Default="002C2E6E" w:rsidP="00B2413E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E9" w:rsidRDefault="002530B3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2530B3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FACBDB7" wp14:editId="00F705BA">
              <wp:simplePos x="0" y="0"/>
              <wp:positionH relativeFrom="column">
                <wp:posOffset>147955</wp:posOffset>
              </wp:positionH>
              <wp:positionV relativeFrom="paragraph">
                <wp:posOffset>474345</wp:posOffset>
              </wp:positionV>
              <wp:extent cx="614045" cy="596265"/>
              <wp:effectExtent l="0" t="0" r="14605" b="1333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0B3" w:rsidRPr="002530B3" w:rsidRDefault="002530B3" w:rsidP="00CB2080">
                          <w:pPr>
                            <w:rPr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.65pt;margin-top:37.35pt;width:48.35pt;height:4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" strokecolor="#a5a5a5 [2092]">
              <v:textbox>
                <w:txbxContent>
                  <w:p w:rsidR="002530B3" w:rsidRPr="002530B3" w:rsidRDefault="002530B3" w:rsidP="00CB2080">
                    <w:pPr>
                      <w:rPr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081FE7" w:rsidRPr="00BE17E9" w:rsidRDefault="00C878EC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1FA367CB" wp14:editId="5AD1AB91">
          <wp:simplePos x="0" y="0"/>
          <wp:positionH relativeFrom="column">
            <wp:posOffset>146906</wp:posOffset>
          </wp:positionH>
          <wp:positionV relativeFrom="paragraph">
            <wp:posOffset>123604</wp:posOffset>
          </wp:positionV>
          <wp:extent cx="914400" cy="906449"/>
          <wp:effectExtent l="0" t="0" r="0" b="825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bieje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91" cy="906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0E"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38AFB055" wp14:editId="470C7629">
          <wp:simplePos x="0" y="0"/>
          <wp:positionH relativeFrom="column">
            <wp:posOffset>2902940</wp:posOffset>
          </wp:positionH>
          <wp:positionV relativeFrom="paragraph">
            <wp:posOffset>201989</wp:posOffset>
          </wp:positionV>
          <wp:extent cx="2526665" cy="719455"/>
          <wp:effectExtent l="0" t="0" r="6985" b="4445"/>
          <wp:wrapTopAndBottom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F71657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B2080">
      <w:rPr>
        <w:rFonts w:ascii="Arial" w:hAnsi="Arial" w:cs="Arial"/>
        <w:b/>
        <w:sz w:val="16"/>
        <w:szCs w:val="18"/>
      </w:rPr>
      <w:t xml:space="preserve">Zespół Szkół Centrum Kształcenia Rolniczego </w:t>
    </w:r>
  </w:p>
  <w:p w:rsidR="00BE17E9" w:rsidRPr="00CB2080" w:rsidRDefault="00BE17E9" w:rsidP="00F71657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175D8">
      <w:rPr>
        <w:rFonts w:ascii="Arial" w:hAnsi="Arial" w:cs="Arial"/>
        <w:b/>
        <w:sz w:val="16"/>
        <w:szCs w:val="18"/>
      </w:rPr>
      <w:t>im. Szkoły Podchorążych Piechoty w Komorowie,</w:t>
    </w:r>
    <w:r w:rsidRPr="00CB2080">
      <w:rPr>
        <w:rFonts w:ascii="Arial" w:hAnsi="Arial" w:cs="Arial"/>
        <w:b/>
        <w:sz w:val="16"/>
        <w:szCs w:val="18"/>
      </w:rPr>
      <w:t xml:space="preserve"> </w:t>
    </w:r>
    <w:r w:rsidR="00CB2080"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1DCF19" wp14:editId="469EC182">
              <wp:simplePos x="0" y="0"/>
              <wp:positionH relativeFrom="column">
                <wp:posOffset>-27305</wp:posOffset>
              </wp:positionH>
              <wp:positionV relativeFrom="paragraph">
                <wp:posOffset>208915</wp:posOffset>
              </wp:positionV>
              <wp:extent cx="5460365" cy="0"/>
              <wp:effectExtent l="0" t="0" r="26035" b="19050"/>
              <wp:wrapNone/>
              <wp:docPr id="88" name="Łącznik prosty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36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16.45pt" to="42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" strokecolor="black [3213]">
              <v:stroke joinstyle="miter"/>
            </v:line>
          </w:pict>
        </mc:Fallback>
      </mc:AlternateContent>
    </w:r>
    <w:r w:rsidR="00CB2080" w:rsidRPr="00CB2080">
      <w:rPr>
        <w:rFonts w:ascii="Arial" w:hAnsi="Arial" w:cs="Arial"/>
        <w:b/>
        <w:sz w:val="16"/>
        <w:szCs w:val="18"/>
      </w:rPr>
      <w:t>w Starym Lubiejewie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2C3"/>
    <w:multiLevelType w:val="hybridMultilevel"/>
    <w:tmpl w:val="7E88A496"/>
    <w:lvl w:ilvl="0" w:tplc="D0C844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690A"/>
    <w:multiLevelType w:val="hybridMultilevel"/>
    <w:tmpl w:val="BF1C07F0"/>
    <w:lvl w:ilvl="0" w:tplc="B228605C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E3701"/>
    <w:multiLevelType w:val="hybridMultilevel"/>
    <w:tmpl w:val="081EAA2A"/>
    <w:lvl w:ilvl="0" w:tplc="5D4C94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A09AF"/>
    <w:multiLevelType w:val="hybridMultilevel"/>
    <w:tmpl w:val="858013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A3247"/>
    <w:multiLevelType w:val="hybridMultilevel"/>
    <w:tmpl w:val="652E205A"/>
    <w:lvl w:ilvl="0" w:tplc="FF84FA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CC0B04"/>
    <w:multiLevelType w:val="hybridMultilevel"/>
    <w:tmpl w:val="776006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984395"/>
    <w:multiLevelType w:val="hybridMultilevel"/>
    <w:tmpl w:val="D076B5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987871"/>
    <w:multiLevelType w:val="hybridMultilevel"/>
    <w:tmpl w:val="2E9EB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EC23EB"/>
    <w:multiLevelType w:val="hybridMultilevel"/>
    <w:tmpl w:val="3DBE0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932AD0"/>
    <w:multiLevelType w:val="hybridMultilevel"/>
    <w:tmpl w:val="66B24B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BC197F"/>
    <w:multiLevelType w:val="multilevel"/>
    <w:tmpl w:val="C8D64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eastAsia="Times New Roman" w:hint="default"/>
        <w:b w:val="0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 w:val="0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</w:abstractNum>
  <w:abstractNum w:abstractNumId="23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526642"/>
    <w:multiLevelType w:val="hybridMultilevel"/>
    <w:tmpl w:val="7778B124"/>
    <w:lvl w:ilvl="0" w:tplc="887C75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246ED8"/>
    <w:multiLevelType w:val="hybridMultilevel"/>
    <w:tmpl w:val="5A76B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DF7B11"/>
    <w:multiLevelType w:val="hybridMultilevel"/>
    <w:tmpl w:val="F6FEEF7A"/>
    <w:lvl w:ilvl="0" w:tplc="0415000F">
      <w:start w:val="1"/>
      <w:numFmt w:val="decimal"/>
      <w:lvlText w:val="%1."/>
      <w:lvlJc w:val="left"/>
      <w:pPr>
        <w:ind w:left="1446" w:hanging="360"/>
      </w:pPr>
    </w:lvl>
    <w:lvl w:ilvl="1" w:tplc="04150019" w:tentative="1">
      <w:start w:val="1"/>
      <w:numFmt w:val="lowerLetter"/>
      <w:lvlText w:val="%2."/>
      <w:lvlJc w:val="left"/>
      <w:pPr>
        <w:ind w:left="2166" w:hanging="360"/>
      </w:pPr>
    </w:lvl>
    <w:lvl w:ilvl="2" w:tplc="0415001B" w:tentative="1">
      <w:start w:val="1"/>
      <w:numFmt w:val="lowerRoman"/>
      <w:lvlText w:val="%3."/>
      <w:lvlJc w:val="right"/>
      <w:pPr>
        <w:ind w:left="2886" w:hanging="180"/>
      </w:pPr>
    </w:lvl>
    <w:lvl w:ilvl="3" w:tplc="0415000F" w:tentative="1">
      <w:start w:val="1"/>
      <w:numFmt w:val="decimal"/>
      <w:lvlText w:val="%4."/>
      <w:lvlJc w:val="left"/>
      <w:pPr>
        <w:ind w:left="3606" w:hanging="360"/>
      </w:pPr>
    </w:lvl>
    <w:lvl w:ilvl="4" w:tplc="04150019" w:tentative="1">
      <w:start w:val="1"/>
      <w:numFmt w:val="lowerLetter"/>
      <w:lvlText w:val="%5."/>
      <w:lvlJc w:val="left"/>
      <w:pPr>
        <w:ind w:left="4326" w:hanging="360"/>
      </w:pPr>
    </w:lvl>
    <w:lvl w:ilvl="5" w:tplc="0415001B" w:tentative="1">
      <w:start w:val="1"/>
      <w:numFmt w:val="lowerRoman"/>
      <w:lvlText w:val="%6."/>
      <w:lvlJc w:val="right"/>
      <w:pPr>
        <w:ind w:left="5046" w:hanging="180"/>
      </w:pPr>
    </w:lvl>
    <w:lvl w:ilvl="6" w:tplc="0415000F" w:tentative="1">
      <w:start w:val="1"/>
      <w:numFmt w:val="decimal"/>
      <w:lvlText w:val="%7."/>
      <w:lvlJc w:val="left"/>
      <w:pPr>
        <w:ind w:left="5766" w:hanging="360"/>
      </w:pPr>
    </w:lvl>
    <w:lvl w:ilvl="7" w:tplc="04150019" w:tentative="1">
      <w:start w:val="1"/>
      <w:numFmt w:val="lowerLetter"/>
      <w:lvlText w:val="%8."/>
      <w:lvlJc w:val="left"/>
      <w:pPr>
        <w:ind w:left="6486" w:hanging="360"/>
      </w:pPr>
    </w:lvl>
    <w:lvl w:ilvl="8" w:tplc="0415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7">
    <w:nsid w:val="78965390"/>
    <w:multiLevelType w:val="hybridMultilevel"/>
    <w:tmpl w:val="15F23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7"/>
  </w:num>
  <w:num w:numId="3">
    <w:abstractNumId w:val="12"/>
  </w:num>
  <w:num w:numId="4">
    <w:abstractNumId w:val="14"/>
  </w:num>
  <w:num w:numId="5">
    <w:abstractNumId w:val="17"/>
  </w:num>
  <w:num w:numId="6">
    <w:abstractNumId w:val="8"/>
  </w:num>
  <w:num w:numId="7">
    <w:abstractNumId w:val="4"/>
  </w:num>
  <w:num w:numId="8">
    <w:abstractNumId w:val="6"/>
  </w:num>
  <w:num w:numId="9">
    <w:abstractNumId w:val="20"/>
  </w:num>
  <w:num w:numId="10">
    <w:abstractNumId w:val="9"/>
  </w:num>
  <w:num w:numId="11">
    <w:abstractNumId w:val="13"/>
  </w:num>
  <w:num w:numId="12">
    <w:abstractNumId w:val="11"/>
  </w:num>
  <w:num w:numId="13">
    <w:abstractNumId w:val="18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2"/>
  </w:num>
  <w:num w:numId="18">
    <w:abstractNumId w:val="0"/>
  </w:num>
  <w:num w:numId="19">
    <w:abstractNumId w:val="5"/>
  </w:num>
  <w:num w:numId="20">
    <w:abstractNumId w:val="1"/>
  </w:num>
  <w:num w:numId="21">
    <w:abstractNumId w:val="19"/>
  </w:num>
  <w:num w:numId="22">
    <w:abstractNumId w:val="26"/>
  </w:num>
  <w:num w:numId="23">
    <w:abstractNumId w:val="3"/>
  </w:num>
  <w:num w:numId="24">
    <w:abstractNumId w:val="10"/>
  </w:num>
  <w:num w:numId="25">
    <w:abstractNumId w:val="27"/>
  </w:num>
  <w:num w:numId="26">
    <w:abstractNumId w:val="15"/>
  </w:num>
  <w:num w:numId="27">
    <w:abstractNumId w:val="21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4EB"/>
    <w:rsid w:val="0001445B"/>
    <w:rsid w:val="00047484"/>
    <w:rsid w:val="00081FE7"/>
    <w:rsid w:val="00094CBD"/>
    <w:rsid w:val="000C658B"/>
    <w:rsid w:val="000C6EA4"/>
    <w:rsid w:val="00136611"/>
    <w:rsid w:val="00193FF8"/>
    <w:rsid w:val="001943D6"/>
    <w:rsid w:val="001A4AC4"/>
    <w:rsid w:val="001A7675"/>
    <w:rsid w:val="001C74DE"/>
    <w:rsid w:val="001E02EC"/>
    <w:rsid w:val="002421C4"/>
    <w:rsid w:val="00247CCA"/>
    <w:rsid w:val="0025143A"/>
    <w:rsid w:val="002530B3"/>
    <w:rsid w:val="00271FE8"/>
    <w:rsid w:val="00283A51"/>
    <w:rsid w:val="00291951"/>
    <w:rsid w:val="002C2E6E"/>
    <w:rsid w:val="002E08CF"/>
    <w:rsid w:val="002E150D"/>
    <w:rsid w:val="003141D0"/>
    <w:rsid w:val="00330266"/>
    <w:rsid w:val="003324D6"/>
    <w:rsid w:val="00350B4F"/>
    <w:rsid w:val="00383DDA"/>
    <w:rsid w:val="00387EFA"/>
    <w:rsid w:val="00394FFA"/>
    <w:rsid w:val="003A5ADA"/>
    <w:rsid w:val="003A6AC7"/>
    <w:rsid w:val="003B1DBF"/>
    <w:rsid w:val="003B7996"/>
    <w:rsid w:val="003C43D7"/>
    <w:rsid w:val="003E074D"/>
    <w:rsid w:val="003F116B"/>
    <w:rsid w:val="003F1969"/>
    <w:rsid w:val="003F4027"/>
    <w:rsid w:val="00405C18"/>
    <w:rsid w:val="0043133B"/>
    <w:rsid w:val="004315B0"/>
    <w:rsid w:val="00442102"/>
    <w:rsid w:val="00467802"/>
    <w:rsid w:val="004912FE"/>
    <w:rsid w:val="0049189B"/>
    <w:rsid w:val="00494D35"/>
    <w:rsid w:val="004B1271"/>
    <w:rsid w:val="004C7E25"/>
    <w:rsid w:val="004D50D8"/>
    <w:rsid w:val="004F1305"/>
    <w:rsid w:val="00500347"/>
    <w:rsid w:val="00502DC5"/>
    <w:rsid w:val="00521220"/>
    <w:rsid w:val="00521BD3"/>
    <w:rsid w:val="005279C5"/>
    <w:rsid w:val="00531A06"/>
    <w:rsid w:val="0054150A"/>
    <w:rsid w:val="00556787"/>
    <w:rsid w:val="00562283"/>
    <w:rsid w:val="00567836"/>
    <w:rsid w:val="005A7243"/>
    <w:rsid w:val="005B74CF"/>
    <w:rsid w:val="005C54EB"/>
    <w:rsid w:val="005F0ECD"/>
    <w:rsid w:val="005F72FB"/>
    <w:rsid w:val="0062110E"/>
    <w:rsid w:val="00640702"/>
    <w:rsid w:val="00662BFF"/>
    <w:rsid w:val="00677B5D"/>
    <w:rsid w:val="0068096C"/>
    <w:rsid w:val="0069214C"/>
    <w:rsid w:val="006A7548"/>
    <w:rsid w:val="006B0893"/>
    <w:rsid w:val="006B161C"/>
    <w:rsid w:val="006C2693"/>
    <w:rsid w:val="006C5D9E"/>
    <w:rsid w:val="006D4E18"/>
    <w:rsid w:val="006D7CBE"/>
    <w:rsid w:val="00704C5A"/>
    <w:rsid w:val="00712A6E"/>
    <w:rsid w:val="00712E10"/>
    <w:rsid w:val="00732148"/>
    <w:rsid w:val="00734821"/>
    <w:rsid w:val="00735F56"/>
    <w:rsid w:val="0076610A"/>
    <w:rsid w:val="00783B93"/>
    <w:rsid w:val="007A45CF"/>
    <w:rsid w:val="007B32E1"/>
    <w:rsid w:val="007C353C"/>
    <w:rsid w:val="007C5262"/>
    <w:rsid w:val="007C7B3A"/>
    <w:rsid w:val="0080249B"/>
    <w:rsid w:val="0081243C"/>
    <w:rsid w:val="0082595B"/>
    <w:rsid w:val="00844FF8"/>
    <w:rsid w:val="008538D6"/>
    <w:rsid w:val="00872D3F"/>
    <w:rsid w:val="00896C29"/>
    <w:rsid w:val="008D113A"/>
    <w:rsid w:val="008D12A4"/>
    <w:rsid w:val="008D2904"/>
    <w:rsid w:val="008D5CC3"/>
    <w:rsid w:val="008F3EE5"/>
    <w:rsid w:val="0090151C"/>
    <w:rsid w:val="00945EB5"/>
    <w:rsid w:val="00983CD1"/>
    <w:rsid w:val="009904F1"/>
    <w:rsid w:val="00992C16"/>
    <w:rsid w:val="009A6EEB"/>
    <w:rsid w:val="009C1057"/>
    <w:rsid w:val="00A23AD4"/>
    <w:rsid w:val="00A24902"/>
    <w:rsid w:val="00A26155"/>
    <w:rsid w:val="00A30443"/>
    <w:rsid w:val="00A3533A"/>
    <w:rsid w:val="00A54F69"/>
    <w:rsid w:val="00A61956"/>
    <w:rsid w:val="00AA539A"/>
    <w:rsid w:val="00AD49DD"/>
    <w:rsid w:val="00AF00DF"/>
    <w:rsid w:val="00B03FB1"/>
    <w:rsid w:val="00B07A5F"/>
    <w:rsid w:val="00B206E6"/>
    <w:rsid w:val="00B22967"/>
    <w:rsid w:val="00B22B20"/>
    <w:rsid w:val="00B2413E"/>
    <w:rsid w:val="00B4788D"/>
    <w:rsid w:val="00B61076"/>
    <w:rsid w:val="00B667C4"/>
    <w:rsid w:val="00B7137B"/>
    <w:rsid w:val="00B9157B"/>
    <w:rsid w:val="00B93AE4"/>
    <w:rsid w:val="00BA29A2"/>
    <w:rsid w:val="00BE17E9"/>
    <w:rsid w:val="00BE7BF0"/>
    <w:rsid w:val="00BE7C1C"/>
    <w:rsid w:val="00BF111C"/>
    <w:rsid w:val="00BF124B"/>
    <w:rsid w:val="00C00432"/>
    <w:rsid w:val="00C021E2"/>
    <w:rsid w:val="00C175D8"/>
    <w:rsid w:val="00C244A5"/>
    <w:rsid w:val="00C43076"/>
    <w:rsid w:val="00C54749"/>
    <w:rsid w:val="00C618BF"/>
    <w:rsid w:val="00C878EC"/>
    <w:rsid w:val="00C93428"/>
    <w:rsid w:val="00CA7952"/>
    <w:rsid w:val="00CB2080"/>
    <w:rsid w:val="00CC4D12"/>
    <w:rsid w:val="00CE3DDB"/>
    <w:rsid w:val="00CF5DEB"/>
    <w:rsid w:val="00D1202D"/>
    <w:rsid w:val="00D520BD"/>
    <w:rsid w:val="00D6310B"/>
    <w:rsid w:val="00D668A1"/>
    <w:rsid w:val="00D707A8"/>
    <w:rsid w:val="00D74AF6"/>
    <w:rsid w:val="00D84AD6"/>
    <w:rsid w:val="00D926E5"/>
    <w:rsid w:val="00DB447F"/>
    <w:rsid w:val="00DD3EC0"/>
    <w:rsid w:val="00E0369C"/>
    <w:rsid w:val="00E15ADC"/>
    <w:rsid w:val="00E15EBF"/>
    <w:rsid w:val="00E24DFD"/>
    <w:rsid w:val="00E274ED"/>
    <w:rsid w:val="00E83D00"/>
    <w:rsid w:val="00E90F26"/>
    <w:rsid w:val="00EA7A1A"/>
    <w:rsid w:val="00EC1C5A"/>
    <w:rsid w:val="00EF08CF"/>
    <w:rsid w:val="00EF7E60"/>
    <w:rsid w:val="00F13A33"/>
    <w:rsid w:val="00F2691E"/>
    <w:rsid w:val="00F26C09"/>
    <w:rsid w:val="00F318C8"/>
    <w:rsid w:val="00F55785"/>
    <w:rsid w:val="00F62251"/>
    <w:rsid w:val="00F71657"/>
    <w:rsid w:val="00FE37D0"/>
    <w:rsid w:val="00FE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lubiejewo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Szablon%20pisma%20ZS%20CKR%20w%20Starym%20Lubiejew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928AC-DDE9-4849-B2D2-80AE94C0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 ZS CKR w Starym Lubiejewie</Template>
  <TotalTime>12</TotalTime>
  <Pages>4</Pages>
  <Words>944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6599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10</cp:revision>
  <cp:lastPrinted>2025-06-26T10:32:00Z</cp:lastPrinted>
  <dcterms:created xsi:type="dcterms:W3CDTF">2025-11-27T14:18:00Z</dcterms:created>
  <dcterms:modified xsi:type="dcterms:W3CDTF">2025-11-28T10:19:00Z</dcterms:modified>
</cp:coreProperties>
</file>