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62CE" wp14:editId="5C8148DC">
                <wp:simplePos x="0" y="0"/>
                <wp:positionH relativeFrom="column">
                  <wp:posOffset>4114607</wp:posOffset>
                </wp:positionH>
                <wp:positionV relativeFrom="paragraph">
                  <wp:posOffset>63914</wp:posOffset>
                </wp:positionV>
                <wp:extent cx="1318039" cy="390525"/>
                <wp:effectExtent l="0" t="0" r="15875" b="2857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pt;margin-top:5.05pt;width:103.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">
                <v:textbox>
                  <w:txbxContent>
                    <w:p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o zapytania ofertowego </w:t>
                      </w:r>
                    </w:p>
                  </w:txbxContent>
                </v:textbox>
              </v:shape>
            </w:pict>
          </mc:Fallback>
        </mc:AlternateConten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F318C8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ZSCKR.PN.9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="006D4E18">
        <w:rPr>
          <w:rFonts w:ascii="Arial" w:hAnsi="Arial" w:cs="Arial"/>
          <w:iCs/>
          <w:sz w:val="20"/>
          <w:szCs w:val="20"/>
        </w:rPr>
        <w:t>z</w:t>
      </w:r>
      <w:bookmarkStart w:id="1" w:name="_GoBack"/>
      <w:bookmarkEnd w:id="1"/>
      <w:r w:rsidRPr="00247CCA">
        <w:rPr>
          <w:rFonts w:ascii="Arial" w:hAnsi="Arial" w:cs="Arial"/>
          <w:iCs/>
          <w:sz w:val="20"/>
          <w:szCs w:val="20"/>
        </w:rPr>
        <w:t>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:rsidR="00247CCA" w:rsidRPr="00247CCA" w:rsidRDefault="006D4E18" w:rsidP="00C43076">
      <w:pPr>
        <w:pStyle w:val="Akapitzlist"/>
        <w:tabs>
          <w:tab w:val="left" w:pos="406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Zakup i</w:t>
      </w:r>
      <w:r w:rsidR="00F318C8">
        <w:rPr>
          <w:rFonts w:ascii="Arial" w:hAnsi="Arial" w:cs="Arial"/>
          <w:sz w:val="20"/>
          <w:szCs w:val="20"/>
        </w:rPr>
        <w:t xml:space="preserve"> </w:t>
      </w:r>
      <w:r w:rsidR="00247CCA" w:rsidRPr="00247CCA">
        <w:rPr>
          <w:rFonts w:ascii="Arial" w:hAnsi="Arial" w:cs="Arial"/>
          <w:sz w:val="20"/>
          <w:szCs w:val="20"/>
        </w:rPr>
        <w:t xml:space="preserve">dostawa </w:t>
      </w:r>
      <w:r w:rsidR="0069214C">
        <w:rPr>
          <w:rFonts w:ascii="Arial" w:hAnsi="Arial" w:cs="Arial"/>
          <w:sz w:val="20"/>
          <w:szCs w:val="20"/>
        </w:rPr>
        <w:t>wraz z</w:t>
      </w:r>
      <w:r w:rsidR="00F318C8">
        <w:rPr>
          <w:rFonts w:ascii="Arial" w:hAnsi="Arial" w:cs="Arial"/>
          <w:sz w:val="20"/>
          <w:szCs w:val="20"/>
        </w:rPr>
        <w:t xml:space="preserve"> montaż</w:t>
      </w:r>
      <w:r w:rsidR="0069214C">
        <w:rPr>
          <w:rFonts w:ascii="Arial" w:hAnsi="Arial" w:cs="Arial"/>
          <w:sz w:val="20"/>
          <w:szCs w:val="20"/>
        </w:rPr>
        <w:t>em</w:t>
      </w:r>
      <w:r w:rsidR="00F318C8">
        <w:rPr>
          <w:rFonts w:ascii="Arial" w:hAnsi="Arial" w:cs="Arial"/>
          <w:sz w:val="20"/>
          <w:szCs w:val="20"/>
        </w:rPr>
        <w:t xml:space="preserve"> monitorów interaktywnych</w:t>
      </w:r>
      <w:r w:rsidR="00247CCA" w:rsidRPr="00247CCA">
        <w:rPr>
          <w:rFonts w:ascii="Arial" w:hAnsi="Arial" w:cs="Arial"/>
          <w:sz w:val="20"/>
          <w:szCs w:val="20"/>
        </w:rPr>
        <w:t xml:space="preserve"> do Zespołu Szkół Centrum Kształcenia Rolniczego w Starym Lubiejewie.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2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2"/>
      <w:r w:rsidR="00E15ADC">
        <w:rPr>
          <w:rFonts w:ascii="Arial" w:hAnsi="Arial" w:cs="Arial"/>
          <w:sz w:val="20"/>
          <w:szCs w:val="20"/>
        </w:rPr>
        <w:t>: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F318C8" w:rsidP="00247CC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monitory interaktywne* – 3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 xml:space="preserve"> szt.</w:t>
      </w:r>
      <w:r w:rsidR="00E15ADC">
        <w:rPr>
          <w:rFonts w:ascii="Arial" w:hAnsi="Arial" w:cs="Arial"/>
          <w:b/>
          <w:bCs/>
          <w:sz w:val="20"/>
          <w:szCs w:val="20"/>
        </w:rPr>
        <w:t xml:space="preserve">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 w:rsidR="00F318C8">
        <w:rPr>
          <w:rFonts w:ascii="Arial" w:hAnsi="Arial" w:cs="Arial"/>
          <w:sz w:val="20"/>
          <w:szCs w:val="20"/>
        </w:rPr>
        <w:t>lędniając podatek VAT w stawce 0</w:t>
      </w:r>
      <w:r w:rsidRPr="00247CCA">
        <w:rPr>
          <w:rFonts w:ascii="Arial" w:hAnsi="Arial" w:cs="Arial"/>
          <w:sz w:val="20"/>
          <w:szCs w:val="20"/>
        </w:rPr>
        <w:t>% co daje kwotę …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EF08CF" w:rsidRDefault="00247CCA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………………………………………………………………………..),</w:t>
      </w:r>
    </w:p>
    <w:p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5F0ECD" w:rsidRPr="00F318C8" w:rsidRDefault="00EF08CF" w:rsidP="00F318C8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EF08CF" w:rsidRPr="00247CCA" w:rsidRDefault="00EF08CF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247CCA" w:rsidRPr="00E15ADC" w:rsidRDefault="00F318C8" w:rsidP="00E15ADC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stojak mobilny – 2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 xml:space="preserve"> szt.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 w:rsidR="00E15ADC"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 w:rsidR="00F318C8">
        <w:rPr>
          <w:rFonts w:ascii="Arial" w:hAnsi="Arial" w:cs="Arial"/>
          <w:sz w:val="20"/>
          <w:szCs w:val="20"/>
        </w:rPr>
        <w:t>lędniając podatek VAT w stawce ….</w:t>
      </w:r>
      <w:r w:rsidRPr="00247CCA">
        <w:rPr>
          <w:rFonts w:ascii="Arial" w:hAnsi="Arial" w:cs="Arial"/>
          <w:sz w:val="20"/>
          <w:szCs w:val="20"/>
        </w:rPr>
        <w:t>% co daje kwotę …</w:t>
      </w:r>
      <w:r w:rsidR="00EF08CF">
        <w:rPr>
          <w:rFonts w:ascii="Arial" w:hAnsi="Arial" w:cs="Arial"/>
          <w:sz w:val="20"/>
          <w:szCs w:val="20"/>
        </w:rPr>
        <w:t>..</w:t>
      </w:r>
      <w:r w:rsidR="00E15ADC"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………………………………………………………………………..),</w:t>
      </w:r>
    </w:p>
    <w:p w:rsid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EF08CF" w:rsidRP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C43076" w:rsidRPr="00C43076" w:rsidRDefault="00C43076" w:rsidP="00F318C8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 xml:space="preserve">Łączna kwota całego zamówienia wynosi: </w:t>
      </w:r>
      <w:r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Pr="00247CCA">
        <w:rPr>
          <w:rFonts w:ascii="Arial" w:hAnsi="Arial" w:cs="Arial"/>
          <w:sz w:val="20"/>
          <w:szCs w:val="20"/>
        </w:rPr>
        <w:t>………zł brutto</w:t>
      </w:r>
    </w:p>
    <w:p w:rsidR="00247CCA" w:rsidRPr="00C43076" w:rsidRDefault="00247CCA" w:rsidP="00C43076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lastRenderedPageBreak/>
        <w:t>(słownie: ………………………………………………………………………..).</w:t>
      </w:r>
    </w:p>
    <w:p w:rsidR="00247CCA" w:rsidRPr="00247CCA" w:rsidRDefault="00247CCA" w:rsidP="00247CCA">
      <w:pPr>
        <w:pStyle w:val="Akapitzlist"/>
        <w:numPr>
          <w:ilvl w:val="0"/>
          <w:numId w:val="20"/>
        </w:numPr>
        <w:ind w:left="142" w:hanging="142"/>
        <w:jc w:val="both"/>
        <w:rPr>
          <w:rFonts w:ascii="Arial" w:hAnsi="Arial" w:cs="Arial"/>
          <w:sz w:val="16"/>
          <w:szCs w:val="16"/>
        </w:rPr>
      </w:pPr>
      <w:r w:rsidRPr="00247CCA">
        <w:rPr>
          <w:rFonts w:ascii="Arial" w:hAnsi="Arial" w:cs="Arial"/>
          <w:sz w:val="16"/>
          <w:szCs w:val="16"/>
        </w:rPr>
        <w:t>Monitory</w:t>
      </w:r>
      <w:r w:rsidR="00F318C8">
        <w:rPr>
          <w:rFonts w:ascii="Arial" w:hAnsi="Arial" w:cs="Arial"/>
          <w:sz w:val="16"/>
          <w:szCs w:val="16"/>
        </w:rPr>
        <w:t xml:space="preserve"> interaktywne</w:t>
      </w:r>
      <w:r w:rsidRPr="00247CCA">
        <w:rPr>
          <w:rFonts w:ascii="Arial" w:hAnsi="Arial" w:cs="Arial"/>
          <w:sz w:val="16"/>
          <w:szCs w:val="16"/>
        </w:rPr>
        <w:t xml:space="preserve"> będą wykorzystywane do celów dydaktycznych w związku z tym stawka VAT wynosi 0%.</w: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Oświadczamy, że oferowany przez nas przedmiot zamówienia odpowiada wymaganiom określonym przez Zamawiającego w </w:t>
      </w:r>
      <w:r w:rsidRPr="00247CCA">
        <w:rPr>
          <w:rFonts w:ascii="Arial" w:hAnsi="Arial" w:cs="Arial"/>
          <w:sz w:val="20"/>
          <w:szCs w:val="20"/>
        </w:rPr>
        <w:t>opisie przedmiotu zamówienia</w:t>
      </w:r>
      <w:r w:rsidRPr="00247CCA">
        <w:rPr>
          <w:rFonts w:ascii="Arial" w:hAnsi="Arial" w:cs="Arial"/>
          <w:sz w:val="20"/>
          <w:szCs w:val="20"/>
          <w:lang w:val="x-none"/>
        </w:rPr>
        <w:t>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>______________________</w:t>
      </w:r>
    </w:p>
    <w:p w:rsidR="00C43076" w:rsidRP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:rsidR="00C43076" w:rsidRP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247CCA" w:rsidRPr="00C43076" w:rsidRDefault="00247CCA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  <w:r w:rsidRPr="00C43076">
        <w:rPr>
          <w:rFonts w:ascii="Arial" w:hAnsi="Arial" w:cs="Arial"/>
          <w:sz w:val="16"/>
          <w:szCs w:val="20"/>
        </w:rPr>
        <w:t>Do niniejszej oferty załączam:</w:t>
      </w:r>
    </w:p>
    <w:p w:rsidR="00247CCA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.................................................................................</w:t>
      </w:r>
    </w:p>
    <w:p w:rsidR="00247CCA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…………………………………………………………</w:t>
      </w:r>
      <w:r w:rsidR="00C43076" w:rsidRPr="00C43076">
        <w:rPr>
          <w:rFonts w:ascii="Arial" w:hAnsi="Arial" w:cs="Arial"/>
          <w:sz w:val="16"/>
          <w:szCs w:val="20"/>
          <w:lang w:bidi="pl-PL"/>
        </w:rPr>
        <w:t>…</w:t>
      </w:r>
    </w:p>
    <w:p w:rsidR="00F71657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…………………………………………………………</w:t>
      </w:r>
      <w:r w:rsidR="00C43076" w:rsidRPr="00C43076">
        <w:rPr>
          <w:rFonts w:ascii="Arial" w:hAnsi="Arial" w:cs="Arial"/>
          <w:sz w:val="16"/>
          <w:szCs w:val="20"/>
          <w:lang w:bidi="pl-PL"/>
        </w:rPr>
        <w:t>…</w:t>
      </w:r>
    </w:p>
    <w:sectPr w:rsidR="00F71657" w:rsidRPr="00C43076" w:rsidSect="008D12A4">
      <w:headerReference w:type="default" r:id="rId9"/>
      <w:headerReference w:type="first" r:id="rId10"/>
      <w:footerReference w:type="first" r:id="rId11"/>
      <w:pgSz w:w="11906" w:h="16838" w:code="9"/>
      <w:pgMar w:top="1418" w:right="1559" w:bottom="1843" w:left="1985" w:header="170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902" w:rsidRDefault="00A24902">
      <w:r>
        <w:separator/>
      </w:r>
    </w:p>
  </w:endnote>
  <w:endnote w:type="continuationSeparator" w:id="0">
    <w:p w:rsidR="00A24902" w:rsidRDefault="00A2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9BE9C4-D1E3-4141-85D8-3AF0DA650F9A}"/>
    <w:embedBold r:id="rId2" w:fontKey="{3FF79561-A8AF-40B3-8B8B-4BF58FA6D0C1}"/>
    <w:embedItalic r:id="rId3" w:fontKey="{D595815F-504E-4E92-86F1-36321F91CBAD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080FF04-F94E-48D0-B9EF-6BEDEBFC41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43A0518-9E52-4038-98D0-3F334D82E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A24902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53726062" wp14:editId="65E8665E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902" w:rsidRDefault="00A24902">
      <w:r>
        <w:separator/>
      </w:r>
    </w:p>
  </w:footnote>
  <w:footnote w:type="continuationSeparator" w:id="0">
    <w:p w:rsidR="00A24902" w:rsidRDefault="00A24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FACBDB7" wp14:editId="00F705BA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1FA367CB" wp14:editId="5AD1AB91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38AFB055" wp14:editId="470C7629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1DCF19" wp14:editId="469EC182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3701"/>
    <w:multiLevelType w:val="hybridMultilevel"/>
    <w:tmpl w:val="8E6C3D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19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0"/>
  </w:num>
  <w:num w:numId="4">
    <w:abstractNumId w:val="12"/>
  </w:num>
  <w:num w:numId="5">
    <w:abstractNumId w:val="14"/>
  </w:num>
  <w:num w:numId="6">
    <w:abstractNumId w:val="7"/>
  </w:num>
  <w:num w:numId="7">
    <w:abstractNumId w:val="3"/>
  </w:num>
  <w:num w:numId="8">
    <w:abstractNumId w:val="5"/>
  </w:num>
  <w:num w:numId="9">
    <w:abstractNumId w:val="17"/>
  </w:num>
  <w:num w:numId="10">
    <w:abstractNumId w:val="8"/>
  </w:num>
  <w:num w:numId="11">
    <w:abstractNumId w:val="11"/>
  </w:num>
  <w:num w:numId="12">
    <w:abstractNumId w:val="9"/>
  </w:num>
  <w:num w:numId="13">
    <w:abstractNumId w:val="1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8"/>
  </w:num>
  <w:num w:numId="18">
    <w:abstractNumId w:val="0"/>
  </w:num>
  <w:num w:numId="19">
    <w:abstractNumId w:val="4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EB"/>
    <w:rsid w:val="0001445B"/>
    <w:rsid w:val="00047484"/>
    <w:rsid w:val="00081FE7"/>
    <w:rsid w:val="00094CBD"/>
    <w:rsid w:val="000C658B"/>
    <w:rsid w:val="000C6EA4"/>
    <w:rsid w:val="00136611"/>
    <w:rsid w:val="00193FF8"/>
    <w:rsid w:val="001A4AC4"/>
    <w:rsid w:val="001C74DE"/>
    <w:rsid w:val="001E02EC"/>
    <w:rsid w:val="002421C4"/>
    <w:rsid w:val="00247CCA"/>
    <w:rsid w:val="0025143A"/>
    <w:rsid w:val="002530B3"/>
    <w:rsid w:val="00271FE8"/>
    <w:rsid w:val="00283A51"/>
    <w:rsid w:val="002C2E6E"/>
    <w:rsid w:val="002E150D"/>
    <w:rsid w:val="003141D0"/>
    <w:rsid w:val="00330266"/>
    <w:rsid w:val="003324D6"/>
    <w:rsid w:val="00350B4F"/>
    <w:rsid w:val="00383DDA"/>
    <w:rsid w:val="00387EFA"/>
    <w:rsid w:val="00394FFA"/>
    <w:rsid w:val="003A5ADA"/>
    <w:rsid w:val="003B1DBF"/>
    <w:rsid w:val="003C43D7"/>
    <w:rsid w:val="003F1969"/>
    <w:rsid w:val="00405C18"/>
    <w:rsid w:val="00442102"/>
    <w:rsid w:val="00467802"/>
    <w:rsid w:val="004912FE"/>
    <w:rsid w:val="0049189B"/>
    <w:rsid w:val="004B1271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A7243"/>
    <w:rsid w:val="005B74CF"/>
    <w:rsid w:val="005C54EB"/>
    <w:rsid w:val="005F0ECD"/>
    <w:rsid w:val="005F72FB"/>
    <w:rsid w:val="0062110E"/>
    <w:rsid w:val="00640702"/>
    <w:rsid w:val="00677B5D"/>
    <w:rsid w:val="0068096C"/>
    <w:rsid w:val="0069214C"/>
    <w:rsid w:val="006A7548"/>
    <w:rsid w:val="006B0893"/>
    <w:rsid w:val="006B161C"/>
    <w:rsid w:val="006C2693"/>
    <w:rsid w:val="006D4E18"/>
    <w:rsid w:val="006D7CBE"/>
    <w:rsid w:val="00712A6E"/>
    <w:rsid w:val="00712E10"/>
    <w:rsid w:val="00732148"/>
    <w:rsid w:val="00734821"/>
    <w:rsid w:val="00735F56"/>
    <w:rsid w:val="00783B93"/>
    <w:rsid w:val="007A45CF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D113A"/>
    <w:rsid w:val="008D12A4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4902"/>
    <w:rsid w:val="00A26155"/>
    <w:rsid w:val="00A3533A"/>
    <w:rsid w:val="00A54F69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43076"/>
    <w:rsid w:val="00C54749"/>
    <w:rsid w:val="00C618BF"/>
    <w:rsid w:val="00C878EC"/>
    <w:rsid w:val="00C93428"/>
    <w:rsid w:val="00CB2080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A7A1A"/>
    <w:rsid w:val="00EC1C5A"/>
    <w:rsid w:val="00EF08CF"/>
    <w:rsid w:val="00EF7E60"/>
    <w:rsid w:val="00F13A33"/>
    <w:rsid w:val="00F2691E"/>
    <w:rsid w:val="00F26C09"/>
    <w:rsid w:val="00F318C8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8F267-85D9-4133-8C4D-43DDF0D4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2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6</cp:revision>
  <cp:lastPrinted>2025-06-26T10:32:00Z</cp:lastPrinted>
  <dcterms:created xsi:type="dcterms:W3CDTF">2025-11-03T08:45:00Z</dcterms:created>
  <dcterms:modified xsi:type="dcterms:W3CDTF">2025-11-03T13:50:00Z</dcterms:modified>
</cp:coreProperties>
</file>