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CA" w:rsidRPr="00247CCA" w:rsidRDefault="00247CCA" w:rsidP="00247CCA">
      <w:pPr>
        <w:widowControl w:val="0"/>
        <w:tabs>
          <w:tab w:val="left" w:pos="284"/>
        </w:tabs>
        <w:autoSpaceDE w:val="0"/>
        <w:spacing w:after="120"/>
        <w:rPr>
          <w:rFonts w:ascii="Arial" w:eastAsia="Times New Roman" w:hAnsi="Arial" w:cs="Arial"/>
          <w:bCs/>
          <w:i/>
          <w:sz w:val="18"/>
          <w:szCs w:val="18"/>
        </w:rPr>
      </w:pPr>
      <w:r w:rsidRPr="00247CCA">
        <w:rPr>
          <w:rFonts w:ascii="Arial" w:eastAsia="Times New Roman" w:hAnsi="Arial" w:cs="Arial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E62CE" wp14:editId="5C8148DC">
                <wp:simplePos x="0" y="0"/>
                <wp:positionH relativeFrom="column">
                  <wp:posOffset>4114607</wp:posOffset>
                </wp:positionH>
                <wp:positionV relativeFrom="paragraph">
                  <wp:posOffset>63914</wp:posOffset>
                </wp:positionV>
                <wp:extent cx="1318039" cy="390525"/>
                <wp:effectExtent l="0" t="0" r="15875" b="2857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039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7F" w:rsidRPr="00C54749" w:rsidRDefault="00DB447F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Załącznik nr 2</w:t>
                            </w:r>
                          </w:p>
                          <w:p w:rsidR="00247CCA" w:rsidRPr="00C54749" w:rsidRDefault="00247CCA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d</w:t>
                            </w:r>
                            <w:r w:rsidR="00DB447F"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 xml:space="preserve">o zapytania ofertowego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4pt;margin-top:5.05pt;width:103.8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">
                <v:textbox>
                  <w:txbxContent>
                    <w:p w:rsidR="00DB447F" w:rsidRPr="00C54749" w:rsidRDefault="00DB447F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Załącznik nr 2</w:t>
                      </w:r>
                    </w:p>
                    <w:p w:rsidR="00247CCA" w:rsidRPr="00C54749" w:rsidRDefault="00247CCA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d</w:t>
                      </w:r>
                      <w:r w:rsidR="00DB447F"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 xml:space="preserve">o zapytania ofertowego </w:t>
                      </w:r>
                    </w:p>
                  </w:txbxContent>
                </v:textbox>
              </v:shape>
            </w:pict>
          </mc:Fallback>
        </mc:AlternateConten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2"/>
          <w:szCs w:val="22"/>
        </w:rPr>
      </w:pP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EF08CF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Znak postępowania: ZSCKR.PN.8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>.2025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:rsidR="00247CCA" w:rsidRDefault="00247CCA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>OFERTA</w:t>
      </w:r>
    </w:p>
    <w:p w:rsidR="00C43076" w:rsidRPr="00C43076" w:rsidRDefault="00C43076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Pełna nazwa Wykonawcy: 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Wykonawcy: 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NIP: ………………………………………………………………………………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REGON: 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nr KRS: ………………………………………………………………………….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Kontakt: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do korespondencji: ………………………………………..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Osoba do kontaktu: 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tel.: 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e-mail:</w:t>
      </w:r>
      <w:r w:rsidRPr="00247CCA">
        <w:rPr>
          <w:rFonts w:ascii="Arial" w:hAnsi="Arial" w:cs="Arial"/>
          <w:sz w:val="20"/>
          <w:szCs w:val="20"/>
        </w:rPr>
        <w:tab/>
        <w:t>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bookmarkStart w:id="0" w:name="_Hlk116908922"/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 xml:space="preserve">W odpowiedzi na niniejsze </w:t>
      </w:r>
      <w:r w:rsidRPr="00247CCA">
        <w:rPr>
          <w:rFonts w:ascii="Arial" w:hAnsi="Arial" w:cs="Arial"/>
          <w:iCs/>
          <w:sz w:val="20"/>
          <w:szCs w:val="20"/>
        </w:rPr>
        <w:t>Zapytanie ofertowe</w:t>
      </w:r>
      <w:r w:rsidRPr="00247CCA">
        <w:rPr>
          <w:rFonts w:ascii="Arial" w:hAnsi="Arial" w:cs="Arial"/>
          <w:sz w:val="20"/>
          <w:szCs w:val="20"/>
        </w:rPr>
        <w:t xml:space="preserve"> na wykonanie zamówienia, którego przedmiotem jest:</w:t>
      </w:r>
      <w:bookmarkEnd w:id="0"/>
    </w:p>
    <w:p w:rsidR="00247CCA" w:rsidRPr="00247CCA" w:rsidRDefault="00247CCA" w:rsidP="00C43076">
      <w:pPr>
        <w:pStyle w:val="Akapitzlist"/>
        <w:tabs>
          <w:tab w:val="left" w:pos="4065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Zakup i dostawa sprzętu elektronicznego: laptopów, monitorów, komputerów stacjonarnych oraz urządzenia wielofunkcyjnego do Zespołu Szkół Centrum Kształcenia Rolniczego w Starym Lubiejewie.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O</w:t>
      </w:r>
      <w:r w:rsidRPr="00247CCA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1" w:name="_Ref10099347"/>
      <w:r w:rsidRPr="00247CCA">
        <w:rPr>
          <w:rFonts w:ascii="Arial" w:hAnsi="Arial" w:cs="Arial"/>
          <w:sz w:val="20"/>
          <w:szCs w:val="20"/>
          <w:lang w:val="x-none"/>
        </w:rPr>
        <w:t>określonego w</w:t>
      </w:r>
      <w:r w:rsidRPr="00247CCA">
        <w:rPr>
          <w:rFonts w:ascii="Arial" w:hAnsi="Arial" w:cs="Arial"/>
          <w:sz w:val="20"/>
          <w:szCs w:val="20"/>
        </w:rPr>
        <w:t xml:space="preserve"> zapytaniu ofertowym, zgodnego z o</w:t>
      </w:r>
      <w:r w:rsidRPr="00247CCA">
        <w:rPr>
          <w:rFonts w:ascii="Arial" w:hAnsi="Arial" w:cs="Arial"/>
          <w:sz w:val="20"/>
          <w:szCs w:val="20"/>
          <w:lang w:val="x-none"/>
        </w:rPr>
        <w:t>pis</w:t>
      </w:r>
      <w:r w:rsidRPr="00247CCA">
        <w:rPr>
          <w:rFonts w:ascii="Arial" w:hAnsi="Arial" w:cs="Arial"/>
          <w:sz w:val="20"/>
          <w:szCs w:val="20"/>
        </w:rPr>
        <w:t>em p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rzedmiotu </w:t>
      </w:r>
      <w:r w:rsidRPr="00247CCA">
        <w:rPr>
          <w:rFonts w:ascii="Arial" w:hAnsi="Arial" w:cs="Arial"/>
          <w:sz w:val="20"/>
          <w:szCs w:val="20"/>
        </w:rPr>
        <w:t>z</w:t>
      </w:r>
      <w:r w:rsidRPr="00247CCA">
        <w:rPr>
          <w:rFonts w:ascii="Arial" w:hAnsi="Arial" w:cs="Arial"/>
          <w:sz w:val="20"/>
          <w:szCs w:val="20"/>
          <w:lang w:val="x-none"/>
        </w:rPr>
        <w:t>amówienia</w:t>
      </w:r>
      <w:r w:rsidRPr="00247CCA">
        <w:rPr>
          <w:rFonts w:ascii="Arial" w:hAnsi="Arial" w:cs="Arial"/>
          <w:sz w:val="20"/>
          <w:szCs w:val="20"/>
        </w:rPr>
        <w:t>,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</w:t>
      </w:r>
      <w:r w:rsidRPr="00247CCA">
        <w:rPr>
          <w:rFonts w:ascii="Arial" w:hAnsi="Arial" w:cs="Arial"/>
          <w:sz w:val="20"/>
          <w:szCs w:val="20"/>
        </w:rPr>
        <w:t>za cenę</w:t>
      </w:r>
      <w:bookmarkEnd w:id="1"/>
      <w:r w:rsidR="00E15ADC">
        <w:rPr>
          <w:rFonts w:ascii="Arial" w:hAnsi="Arial" w:cs="Arial"/>
          <w:sz w:val="20"/>
          <w:szCs w:val="20"/>
        </w:rPr>
        <w:t>: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laptopy – 7 szt.</w:t>
      </w:r>
      <w:r w:rsidR="00E15ADC">
        <w:rPr>
          <w:rFonts w:ascii="Arial" w:hAnsi="Arial" w:cs="Arial"/>
          <w:b/>
          <w:bCs/>
          <w:sz w:val="20"/>
          <w:szCs w:val="20"/>
        </w:rPr>
        <w:t xml:space="preserve"> </w:t>
      </w:r>
      <w:r w:rsidR="00E15ADC" w:rsidRPr="00E15ADC">
        <w:rPr>
          <w:rFonts w:ascii="Arial" w:hAnsi="Arial" w:cs="Arial"/>
          <w:sz w:val="18"/>
          <w:szCs w:val="20"/>
        </w:rPr>
        <w:t xml:space="preserve">(uwzględnienie kwoty za wszystkie </w:t>
      </w:r>
      <w:r w:rsidR="00E15ADC" w:rsidRPr="00E15ADC">
        <w:rPr>
          <w:rFonts w:ascii="Arial" w:hAnsi="Arial" w:cs="Arial"/>
          <w:sz w:val="18"/>
          <w:szCs w:val="18"/>
        </w:rPr>
        <w:t>sztuki)</w:t>
      </w:r>
      <w:r w:rsidR="00E15ADC" w:rsidRPr="00E15ADC">
        <w:rPr>
          <w:rFonts w:ascii="Arial" w:hAnsi="Arial" w:cs="Arial"/>
          <w:sz w:val="18"/>
          <w:szCs w:val="18"/>
          <w:lang w:val="x-none"/>
        </w:rPr>
        <w:t>: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uwzględniając podatek VAT w stawce ….% co daje kwotę …</w:t>
      </w:r>
      <w:r w:rsidR="00EF08CF"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EF08CF" w:rsidRDefault="00247CCA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………………………………………………………………………..),</w:t>
      </w:r>
    </w:p>
    <w:p w:rsid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EF08CF" w:rsidRP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Udzielony okres gwarancji (miesiące): ……………………………………………….....</w:t>
      </w:r>
    </w:p>
    <w:p w:rsidR="00EF08CF" w:rsidRPr="00247CCA" w:rsidRDefault="00EF08CF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E15ADC" w:rsidRDefault="00EF08CF" w:rsidP="00E15ADC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monitory* – 6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 xml:space="preserve"> szt.</w:t>
      </w:r>
      <w:r w:rsidR="00E15ADC">
        <w:rPr>
          <w:rFonts w:ascii="Arial" w:hAnsi="Arial" w:cs="Arial"/>
          <w:b/>
          <w:bCs/>
          <w:sz w:val="20"/>
          <w:szCs w:val="20"/>
        </w:rPr>
        <w:t xml:space="preserve"> </w:t>
      </w:r>
      <w:r w:rsidR="00E15ADC" w:rsidRPr="00E15ADC">
        <w:rPr>
          <w:rFonts w:ascii="Arial" w:hAnsi="Arial" w:cs="Arial"/>
          <w:sz w:val="18"/>
          <w:szCs w:val="20"/>
        </w:rPr>
        <w:t xml:space="preserve">(uwzględnienie kwoty za wszystkie </w:t>
      </w:r>
      <w:r w:rsidR="00E15ADC" w:rsidRPr="00E15ADC">
        <w:rPr>
          <w:rFonts w:ascii="Arial" w:hAnsi="Arial" w:cs="Arial"/>
          <w:sz w:val="18"/>
          <w:szCs w:val="18"/>
        </w:rPr>
        <w:t>sztuki)</w:t>
      </w:r>
      <w:r w:rsidR="00E15ADC" w:rsidRPr="00E15ADC">
        <w:rPr>
          <w:rFonts w:ascii="Arial" w:hAnsi="Arial" w:cs="Arial"/>
          <w:sz w:val="18"/>
          <w:szCs w:val="18"/>
          <w:lang w:val="x-none"/>
        </w:rPr>
        <w:t>: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uwzględniając podatek VAT w stawce 0% co daje kwotę …</w:t>
      </w:r>
      <w:r w:rsidR="00EF08CF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………………………………………………………………………..),</w:t>
      </w:r>
    </w:p>
    <w:p w:rsid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:rsid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Udzielony okres gwarancji (miesiące): ……………………………………………….....</w:t>
      </w:r>
    </w:p>
    <w:p w:rsidR="005F0ECD" w:rsidRPr="00EF08CF" w:rsidRDefault="005F0ECD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p w:rsidR="00EF08CF" w:rsidRPr="00247CCA" w:rsidRDefault="00EF08CF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:rsidR="00247CCA" w:rsidRPr="00E15ADC" w:rsidRDefault="00EF08CF" w:rsidP="00E15ADC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komputery stacjonarne* – 4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 xml:space="preserve"> szt. </w:t>
      </w:r>
      <w:r w:rsidR="00E15ADC" w:rsidRPr="00E15ADC">
        <w:rPr>
          <w:rFonts w:ascii="Arial" w:hAnsi="Arial" w:cs="Arial"/>
          <w:sz w:val="18"/>
          <w:szCs w:val="20"/>
        </w:rPr>
        <w:t xml:space="preserve">(uwzględnienie kwoty za wszystkie </w:t>
      </w:r>
      <w:r w:rsidR="00E15ADC" w:rsidRPr="00E15ADC">
        <w:rPr>
          <w:rFonts w:ascii="Arial" w:hAnsi="Arial" w:cs="Arial"/>
          <w:sz w:val="18"/>
          <w:szCs w:val="18"/>
        </w:rPr>
        <w:t>sztuki)</w:t>
      </w:r>
      <w:r w:rsidR="00E15ADC" w:rsidRPr="00E15ADC">
        <w:rPr>
          <w:rFonts w:ascii="Arial" w:hAnsi="Arial" w:cs="Arial"/>
          <w:sz w:val="18"/>
          <w:szCs w:val="18"/>
          <w:lang w:val="x-none"/>
        </w:rPr>
        <w:t>: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 w:rsidR="00E15ADC"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uwzględniając podatek VAT w stawce 0% co daje kwotę …</w:t>
      </w:r>
      <w:r w:rsidR="00EF08CF">
        <w:rPr>
          <w:rFonts w:ascii="Arial" w:hAnsi="Arial" w:cs="Arial"/>
          <w:sz w:val="20"/>
          <w:szCs w:val="20"/>
        </w:rPr>
        <w:t>..</w:t>
      </w:r>
      <w:r w:rsidR="00E15ADC"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………………………………………………………………………..),</w:t>
      </w:r>
    </w:p>
    <w:p w:rsid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EF08CF" w:rsidRP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Udzielony okres gwarancji (miesiące): ……………………………………………….....</w:t>
      </w:r>
    </w:p>
    <w:p w:rsidR="00EF08CF" w:rsidRPr="00247CCA" w:rsidRDefault="00EF08CF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C43076" w:rsidRPr="00C43076" w:rsidRDefault="00247CCA" w:rsidP="00E15ADC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>urządzenie wielofunkcyjne*</w:t>
      </w:r>
      <w:r w:rsidR="00C43076">
        <w:rPr>
          <w:rFonts w:ascii="Arial" w:hAnsi="Arial" w:cs="Arial"/>
          <w:b/>
          <w:sz w:val="20"/>
          <w:szCs w:val="20"/>
        </w:rPr>
        <w:t>:</w:t>
      </w:r>
    </w:p>
    <w:p w:rsidR="00C43076" w:rsidRPr="00C43076" w:rsidRDefault="00C43076" w:rsidP="00C43076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E15ADC" w:rsidRDefault="00C43076" w:rsidP="00C43076">
      <w:pPr>
        <w:pStyle w:val="Akapitzlist"/>
        <w:numPr>
          <w:ilvl w:val="0"/>
          <w:numId w:val="21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monochromatyczne - </w:t>
      </w:r>
      <w:r w:rsidR="00E15ADC">
        <w:rPr>
          <w:rFonts w:ascii="Arial" w:hAnsi="Arial" w:cs="Arial"/>
          <w:b/>
          <w:sz w:val="20"/>
          <w:szCs w:val="20"/>
        </w:rPr>
        <w:t>1 szt.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...</w:t>
      </w:r>
      <w:r w:rsidR="00E15ADC"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uwzględniając podatek VAT w stawce 0% co daje kwotę </w:t>
      </w:r>
      <w:r w:rsidR="00EF08CF"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Cs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………………………………………………………………………..).</w:t>
      </w:r>
    </w:p>
    <w:p w:rsid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EF08CF" w:rsidRDefault="00EF08CF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Udzielony okres gwarancji (miesiące): ……………………………………………….....</w:t>
      </w:r>
    </w:p>
    <w:p w:rsidR="00C43076" w:rsidRDefault="00C43076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C43076" w:rsidRDefault="00C43076" w:rsidP="00C43076">
      <w:pPr>
        <w:pStyle w:val="Akapitzlist"/>
        <w:numPr>
          <w:ilvl w:val="0"/>
          <w:numId w:val="21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kolor – 1 szt.</w:t>
      </w:r>
    </w:p>
    <w:p w:rsidR="00C43076" w:rsidRDefault="00C43076" w:rsidP="00C43076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20"/>
          <w:szCs w:val="20"/>
        </w:rPr>
      </w:pPr>
    </w:p>
    <w:p w:rsidR="00C43076" w:rsidRPr="00C43076" w:rsidRDefault="00C43076" w:rsidP="00C43076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43076">
        <w:rPr>
          <w:rFonts w:ascii="Arial" w:hAnsi="Arial" w:cs="Arial"/>
          <w:sz w:val="20"/>
          <w:szCs w:val="20"/>
        </w:rPr>
        <w:t>…..... zł netto, uwzględniając podatek VAT w stawce 0% co daje kwotę ….…. zł brutto</w:t>
      </w:r>
    </w:p>
    <w:p w:rsidR="00C43076" w:rsidRPr="00C43076" w:rsidRDefault="00C43076" w:rsidP="00C43076">
      <w:pPr>
        <w:tabs>
          <w:tab w:val="left" w:pos="72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43076">
        <w:rPr>
          <w:rFonts w:ascii="Arial" w:hAnsi="Arial" w:cs="Arial"/>
          <w:sz w:val="20"/>
          <w:szCs w:val="20"/>
        </w:rPr>
        <w:t>(słownie: ………………………………………………………………………..).</w:t>
      </w:r>
    </w:p>
    <w:p w:rsidR="00C43076" w:rsidRDefault="00C43076" w:rsidP="00C43076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20"/>
          <w:szCs w:val="20"/>
        </w:rPr>
      </w:pPr>
    </w:p>
    <w:p w:rsidR="00C43076" w:rsidRPr="00C43076" w:rsidRDefault="00C43076" w:rsidP="00C43076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43076">
        <w:rPr>
          <w:rFonts w:ascii="Arial" w:hAnsi="Arial" w:cs="Arial"/>
          <w:sz w:val="20"/>
          <w:szCs w:val="20"/>
        </w:rPr>
        <w:t xml:space="preserve">Udzielony </w:t>
      </w:r>
      <w:r w:rsidRPr="00C43076">
        <w:rPr>
          <w:rFonts w:ascii="Arial" w:hAnsi="Arial" w:cs="Arial"/>
          <w:sz w:val="20"/>
          <w:szCs w:val="20"/>
        </w:rPr>
        <w:t>okres gwar</w:t>
      </w:r>
      <w:r w:rsidRPr="00C43076">
        <w:rPr>
          <w:rFonts w:ascii="Arial" w:hAnsi="Arial" w:cs="Arial"/>
          <w:sz w:val="20"/>
          <w:szCs w:val="20"/>
        </w:rPr>
        <w:t>ancji (miesiące): …………………………………</w:t>
      </w:r>
      <w:r w:rsidRPr="00C43076">
        <w:rPr>
          <w:rFonts w:ascii="Arial" w:hAnsi="Arial" w:cs="Arial"/>
          <w:sz w:val="20"/>
          <w:szCs w:val="20"/>
        </w:rPr>
        <w:t>………….....</w:t>
      </w:r>
      <w:r>
        <w:rPr>
          <w:rFonts w:ascii="Arial" w:hAnsi="Arial" w:cs="Arial"/>
          <w:sz w:val="20"/>
          <w:szCs w:val="20"/>
        </w:rPr>
        <w:t>.....</w:t>
      </w:r>
    </w:p>
    <w:p w:rsidR="00C43076" w:rsidRPr="00C43076" w:rsidRDefault="00C43076" w:rsidP="00C43076">
      <w:pPr>
        <w:tabs>
          <w:tab w:val="left" w:pos="720"/>
        </w:tabs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EF08CF">
      <w:pPr>
        <w:tabs>
          <w:tab w:val="left" w:pos="720"/>
        </w:tabs>
        <w:spacing w:after="120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 xml:space="preserve">Łączna kwota całego zamówienia wynosi: </w:t>
      </w:r>
      <w:r w:rsidRPr="00247CCA">
        <w:rPr>
          <w:rFonts w:ascii="Arial" w:hAnsi="Arial" w:cs="Arial"/>
          <w:sz w:val="20"/>
          <w:szCs w:val="20"/>
        </w:rPr>
        <w:t>…………</w:t>
      </w:r>
      <w:r w:rsidR="00EF08CF">
        <w:rPr>
          <w:rFonts w:ascii="Arial" w:hAnsi="Arial" w:cs="Arial"/>
          <w:sz w:val="20"/>
          <w:szCs w:val="20"/>
        </w:rPr>
        <w:t>……..</w:t>
      </w:r>
      <w:r w:rsidRPr="00247CCA">
        <w:rPr>
          <w:rFonts w:ascii="Arial" w:hAnsi="Arial" w:cs="Arial"/>
          <w:sz w:val="20"/>
          <w:szCs w:val="20"/>
        </w:rPr>
        <w:t>………zł brutto</w:t>
      </w:r>
    </w:p>
    <w:p w:rsidR="00247CCA" w:rsidRPr="00C43076" w:rsidRDefault="00247CCA" w:rsidP="00C43076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………………………………………………………………………..).</w:t>
      </w:r>
    </w:p>
    <w:p w:rsidR="00247CCA" w:rsidRPr="00247CCA" w:rsidRDefault="00247CCA" w:rsidP="00247CCA">
      <w:pPr>
        <w:pStyle w:val="Akapitzlist"/>
        <w:numPr>
          <w:ilvl w:val="0"/>
          <w:numId w:val="20"/>
        </w:numPr>
        <w:ind w:left="142" w:hanging="142"/>
        <w:jc w:val="both"/>
        <w:rPr>
          <w:rFonts w:ascii="Arial" w:hAnsi="Arial" w:cs="Arial"/>
          <w:sz w:val="16"/>
          <w:szCs w:val="16"/>
        </w:rPr>
      </w:pPr>
      <w:r w:rsidRPr="00247CCA">
        <w:rPr>
          <w:rFonts w:ascii="Arial" w:hAnsi="Arial" w:cs="Arial"/>
          <w:sz w:val="16"/>
          <w:szCs w:val="16"/>
        </w:rPr>
        <w:t>Monitory, komputery stacjonarne oraz urządzenie wielofunkcyjne będą wykorzystywane do celów dydaktycznych w związku z tym stawka VAT wynosi 0%.</w: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  <w:lang w:val="x-none"/>
        </w:rPr>
      </w:pPr>
      <w:r w:rsidRPr="00247CCA">
        <w:rPr>
          <w:rFonts w:ascii="Arial" w:hAnsi="Arial" w:cs="Arial"/>
          <w:b/>
          <w:bCs/>
          <w:sz w:val="20"/>
          <w:szCs w:val="20"/>
          <w:lang w:val="x-none"/>
        </w:rPr>
        <w:t>OŚWIADCZAMY, ŻE: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 w:rsidRPr="00247CCA">
        <w:rPr>
          <w:rFonts w:ascii="Arial" w:hAnsi="Arial" w:cs="Arial"/>
          <w:sz w:val="20"/>
          <w:szCs w:val="20"/>
        </w:rPr>
        <w:t xml:space="preserve">treścią zapytania ofertowego wraz z załącznikami </w:t>
      </w:r>
      <w:r w:rsidRPr="00247CCA">
        <w:rPr>
          <w:rFonts w:ascii="Arial" w:hAnsi="Arial" w:cs="Arial"/>
          <w:sz w:val="20"/>
          <w:szCs w:val="20"/>
          <w:lang w:val="x-none"/>
        </w:rPr>
        <w:t>i nie wnosimy do ni</w:t>
      </w:r>
      <w:r w:rsidRPr="00247CCA">
        <w:rPr>
          <w:rFonts w:ascii="Arial" w:hAnsi="Arial" w:cs="Arial"/>
          <w:sz w:val="20"/>
          <w:szCs w:val="20"/>
        </w:rPr>
        <w:t>ego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Nie podlegamy wykluczeniu </w:t>
      </w:r>
      <w:r w:rsidRPr="00247CCA">
        <w:rPr>
          <w:rFonts w:ascii="Arial" w:hAnsi="Arial" w:cs="Arial"/>
          <w:sz w:val="20"/>
          <w:szCs w:val="20"/>
        </w:rPr>
        <w:t>na podstawie</w:t>
      </w:r>
      <w:r w:rsidRPr="00247CCA">
        <w:rPr>
          <w:rFonts w:ascii="Arial" w:hAnsi="Arial" w:cs="Arial"/>
          <w:bCs/>
          <w:sz w:val="20"/>
          <w:szCs w:val="20"/>
        </w:rPr>
        <w:t xml:space="preserve"> art. 7 ust. 1 ustawy z dnia 13 kwietnia 2022 r. o szczególnych rozwiązanych w zakresie przeciwdziałania wspieraniu agresji na Ukrainę oraz służących ochronie bezpieczeństwa narodowego.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Spełniamy warunki udziału w postępowaniu określone w zapytaniu ofertowym.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>Uważamy się za związany</w:t>
      </w:r>
      <w:r w:rsidRPr="00247CCA">
        <w:rPr>
          <w:rFonts w:ascii="Arial" w:hAnsi="Arial" w:cs="Arial"/>
          <w:sz w:val="20"/>
          <w:szCs w:val="20"/>
        </w:rPr>
        <w:t xml:space="preserve">ch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 w:rsidRPr="00247CCA">
        <w:rPr>
          <w:rFonts w:ascii="Arial" w:hAnsi="Arial" w:cs="Arial"/>
          <w:sz w:val="20"/>
          <w:szCs w:val="20"/>
        </w:rPr>
        <w:t>zapytaniu ofertowym – 30 dni.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Oświadczamy, że oferowany przez nas przedmiot zamówienia odpowiada wymaganiom określonym przez Zamawiającego w </w:t>
      </w:r>
      <w:r w:rsidRPr="00247CCA">
        <w:rPr>
          <w:rFonts w:ascii="Arial" w:hAnsi="Arial" w:cs="Arial"/>
          <w:sz w:val="20"/>
          <w:szCs w:val="20"/>
        </w:rPr>
        <w:t>opisie przedmiotu zamówienia</w:t>
      </w:r>
      <w:r w:rsidRPr="00247CCA">
        <w:rPr>
          <w:rFonts w:ascii="Arial" w:hAnsi="Arial" w:cs="Arial"/>
          <w:sz w:val="20"/>
          <w:szCs w:val="20"/>
          <w:lang w:val="x-none"/>
        </w:rPr>
        <w:t>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W przypadku wybrania naszej oferty zobowiązuję się do podpisania umowy na warunkach zawartych w </w:t>
      </w:r>
      <w:r w:rsidRPr="00247CCA">
        <w:rPr>
          <w:rFonts w:ascii="Arial" w:hAnsi="Arial" w:cs="Arial"/>
          <w:sz w:val="20"/>
          <w:szCs w:val="20"/>
        </w:rPr>
        <w:t>zapytaniu ofertowym</w:t>
      </w:r>
      <w:r w:rsidRPr="00247CCA">
        <w:rPr>
          <w:rFonts w:ascii="Arial" w:hAnsi="Arial" w:cs="Arial"/>
          <w:sz w:val="20"/>
          <w:szCs w:val="20"/>
          <w:lang w:val="x-none"/>
        </w:rPr>
        <w:t>, w miejscu i terminie wskazanym przez Zamawiającego.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  <w:t>______________________</w:t>
      </w:r>
    </w:p>
    <w:p w:rsidR="00C43076" w:rsidRPr="00C43076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C43076">
        <w:rPr>
          <w:rFonts w:ascii="Arial" w:hAnsi="Arial" w:cs="Arial"/>
          <w:sz w:val="16"/>
          <w:szCs w:val="20"/>
        </w:rPr>
        <w:t>(podpis)</w:t>
      </w:r>
    </w:p>
    <w:p w:rsidR="00C43076" w:rsidRPr="00C43076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</w:p>
    <w:p w:rsidR="00247CCA" w:rsidRPr="00C43076" w:rsidRDefault="00247CCA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  <w:r w:rsidRPr="00C43076">
        <w:rPr>
          <w:rFonts w:ascii="Arial" w:hAnsi="Arial" w:cs="Arial"/>
          <w:sz w:val="16"/>
          <w:szCs w:val="20"/>
        </w:rPr>
        <w:t>Do niniejszej oferty załączam:</w:t>
      </w:r>
    </w:p>
    <w:p w:rsidR="00247CCA" w:rsidRPr="00C43076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  <w:r w:rsidRPr="00C43076">
        <w:rPr>
          <w:rFonts w:ascii="Arial" w:hAnsi="Arial" w:cs="Arial"/>
          <w:sz w:val="16"/>
          <w:szCs w:val="20"/>
          <w:lang w:bidi="pl-PL"/>
        </w:rPr>
        <w:t>.................................................................................</w:t>
      </w:r>
    </w:p>
    <w:p w:rsidR="00247CCA" w:rsidRPr="00C43076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  <w:r w:rsidRPr="00C43076">
        <w:rPr>
          <w:rFonts w:ascii="Arial" w:hAnsi="Arial" w:cs="Arial"/>
          <w:sz w:val="16"/>
          <w:szCs w:val="20"/>
          <w:lang w:bidi="pl-PL"/>
        </w:rPr>
        <w:t>…………………………………………………………</w:t>
      </w:r>
      <w:r w:rsidR="00C43076" w:rsidRPr="00C43076">
        <w:rPr>
          <w:rFonts w:ascii="Arial" w:hAnsi="Arial" w:cs="Arial"/>
          <w:sz w:val="16"/>
          <w:szCs w:val="20"/>
          <w:lang w:bidi="pl-PL"/>
        </w:rPr>
        <w:t>…</w:t>
      </w:r>
    </w:p>
    <w:p w:rsidR="00F71657" w:rsidRPr="00C43076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  <w:r w:rsidRPr="00C43076">
        <w:rPr>
          <w:rFonts w:ascii="Arial" w:hAnsi="Arial" w:cs="Arial"/>
          <w:sz w:val="16"/>
          <w:szCs w:val="20"/>
          <w:lang w:bidi="pl-PL"/>
        </w:rPr>
        <w:t>…………………………………………………………</w:t>
      </w:r>
      <w:r w:rsidR="00C43076" w:rsidRPr="00C43076">
        <w:rPr>
          <w:rFonts w:ascii="Arial" w:hAnsi="Arial" w:cs="Arial"/>
          <w:sz w:val="16"/>
          <w:szCs w:val="20"/>
          <w:lang w:bidi="pl-PL"/>
        </w:rPr>
        <w:t>…</w:t>
      </w:r>
    </w:p>
    <w:sectPr w:rsidR="00F71657" w:rsidRPr="00C43076" w:rsidSect="00F716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559" w:bottom="1843" w:left="1985" w:header="142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611" w:rsidRDefault="00136611">
      <w:r>
        <w:separator/>
      </w:r>
    </w:p>
  </w:endnote>
  <w:endnote w:type="continuationSeparator" w:id="0">
    <w:p w:rsidR="00136611" w:rsidRDefault="00136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714E50-DA9C-446A-9176-06E59EE2E973}"/>
    <w:embedBold r:id="rId2" w:fontKey="{63CB5930-E6C4-497B-B499-E0849223B95C}"/>
    <w:embedItalic r:id="rId3" w:fontKey="{D0E235DA-CF29-416C-9EAC-DAFFAC8411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CE160F2-FD26-41F6-8F25-366CDB6F742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D247365-9F66-494B-BA5A-58BC86F299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:rsidR="00A3533A" w:rsidRPr="00C175D8" w:rsidRDefault="00136611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="00A3533A"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6E49B90D" wp14:editId="4CF793CF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647002398" name="Obraz 1647002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611" w:rsidRDefault="00136611">
      <w:r>
        <w:separator/>
      </w:r>
    </w:p>
  </w:footnote>
  <w:footnote w:type="continuationSeparator" w:id="0">
    <w:p w:rsidR="00136611" w:rsidRDefault="00136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Default="002C2E6E" w:rsidP="00B2413E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81D5D2D" wp14:editId="604EEDC8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" strokecolor="#a5a5a5 [2092]">
              <v:textbox>
                <w:txbxContent>
                  <w:p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480E0092" wp14:editId="039C794E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0DA9A816" wp14:editId="2D127CB1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49FE25" wp14:editId="0851BF4B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2C3"/>
    <w:multiLevelType w:val="hybridMultilevel"/>
    <w:tmpl w:val="7E88A496"/>
    <w:lvl w:ilvl="0" w:tplc="D0C84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690A"/>
    <w:multiLevelType w:val="hybridMultilevel"/>
    <w:tmpl w:val="BF1C07F0"/>
    <w:lvl w:ilvl="0" w:tplc="B228605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3701"/>
    <w:multiLevelType w:val="hybridMultilevel"/>
    <w:tmpl w:val="8E6C3D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A3247"/>
    <w:multiLevelType w:val="hybridMultilevel"/>
    <w:tmpl w:val="652E205A"/>
    <w:lvl w:ilvl="0" w:tplc="FF84FA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C23EB"/>
    <w:multiLevelType w:val="hybridMultilevel"/>
    <w:tmpl w:val="3DBE0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C197F"/>
    <w:multiLevelType w:val="multilevel"/>
    <w:tmpl w:val="C8D64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eastAsia="Times New Roman" w:hint="default"/>
        <w:b w:val="0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 w:val="0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</w:abstractNum>
  <w:abstractNum w:abstractNumId="19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0"/>
  </w:num>
  <w:num w:numId="4">
    <w:abstractNumId w:val="12"/>
  </w:num>
  <w:num w:numId="5">
    <w:abstractNumId w:val="14"/>
  </w:num>
  <w:num w:numId="6">
    <w:abstractNumId w:val="7"/>
  </w:num>
  <w:num w:numId="7">
    <w:abstractNumId w:val="3"/>
  </w:num>
  <w:num w:numId="8">
    <w:abstractNumId w:val="5"/>
  </w:num>
  <w:num w:numId="9">
    <w:abstractNumId w:val="17"/>
  </w:num>
  <w:num w:numId="10">
    <w:abstractNumId w:val="8"/>
  </w:num>
  <w:num w:numId="11">
    <w:abstractNumId w:val="11"/>
  </w:num>
  <w:num w:numId="12">
    <w:abstractNumId w:val="9"/>
  </w:num>
  <w:num w:numId="13">
    <w:abstractNumId w:val="1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8"/>
  </w:num>
  <w:num w:numId="18">
    <w:abstractNumId w:val="0"/>
  </w:num>
  <w:num w:numId="19">
    <w:abstractNumId w:val="4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EB"/>
    <w:rsid w:val="00047484"/>
    <w:rsid w:val="00081FE7"/>
    <w:rsid w:val="00094CBD"/>
    <w:rsid w:val="000C658B"/>
    <w:rsid w:val="000C6EA4"/>
    <w:rsid w:val="00136611"/>
    <w:rsid w:val="00193FF8"/>
    <w:rsid w:val="001A4AC4"/>
    <w:rsid w:val="001C74DE"/>
    <w:rsid w:val="001E02EC"/>
    <w:rsid w:val="002421C4"/>
    <w:rsid w:val="00247CCA"/>
    <w:rsid w:val="0025143A"/>
    <w:rsid w:val="002530B3"/>
    <w:rsid w:val="00271FE8"/>
    <w:rsid w:val="00283A51"/>
    <w:rsid w:val="002C2E6E"/>
    <w:rsid w:val="002E150D"/>
    <w:rsid w:val="003141D0"/>
    <w:rsid w:val="00330266"/>
    <w:rsid w:val="003324D6"/>
    <w:rsid w:val="00350B4F"/>
    <w:rsid w:val="00383DDA"/>
    <w:rsid w:val="00387EFA"/>
    <w:rsid w:val="00394FFA"/>
    <w:rsid w:val="003A5ADA"/>
    <w:rsid w:val="003B1DBF"/>
    <w:rsid w:val="003C43D7"/>
    <w:rsid w:val="003F1969"/>
    <w:rsid w:val="00405C18"/>
    <w:rsid w:val="00442102"/>
    <w:rsid w:val="00467802"/>
    <w:rsid w:val="004912FE"/>
    <w:rsid w:val="0049189B"/>
    <w:rsid w:val="004B1271"/>
    <w:rsid w:val="004C7E25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A7243"/>
    <w:rsid w:val="005B74CF"/>
    <w:rsid w:val="005C54EB"/>
    <w:rsid w:val="005F0ECD"/>
    <w:rsid w:val="005F72FB"/>
    <w:rsid w:val="0062110E"/>
    <w:rsid w:val="00640702"/>
    <w:rsid w:val="00677B5D"/>
    <w:rsid w:val="0068096C"/>
    <w:rsid w:val="006A7548"/>
    <w:rsid w:val="006B0893"/>
    <w:rsid w:val="006B161C"/>
    <w:rsid w:val="006C2693"/>
    <w:rsid w:val="006D7CBE"/>
    <w:rsid w:val="00712A6E"/>
    <w:rsid w:val="00712E10"/>
    <w:rsid w:val="00732148"/>
    <w:rsid w:val="00734821"/>
    <w:rsid w:val="00735F56"/>
    <w:rsid w:val="00783B93"/>
    <w:rsid w:val="007A45CF"/>
    <w:rsid w:val="007C353C"/>
    <w:rsid w:val="007C5262"/>
    <w:rsid w:val="007C7B3A"/>
    <w:rsid w:val="0080249B"/>
    <w:rsid w:val="0081243C"/>
    <w:rsid w:val="0082595B"/>
    <w:rsid w:val="00844FF8"/>
    <w:rsid w:val="008538D6"/>
    <w:rsid w:val="00872D3F"/>
    <w:rsid w:val="008D113A"/>
    <w:rsid w:val="008D2904"/>
    <w:rsid w:val="008D5CC3"/>
    <w:rsid w:val="008F3EE5"/>
    <w:rsid w:val="0090151C"/>
    <w:rsid w:val="00945EB5"/>
    <w:rsid w:val="00983CD1"/>
    <w:rsid w:val="009904F1"/>
    <w:rsid w:val="00992C16"/>
    <w:rsid w:val="009A6EEB"/>
    <w:rsid w:val="009C1057"/>
    <w:rsid w:val="00A23AD4"/>
    <w:rsid w:val="00A26155"/>
    <w:rsid w:val="00A3533A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61076"/>
    <w:rsid w:val="00B667C4"/>
    <w:rsid w:val="00B7137B"/>
    <w:rsid w:val="00B93AE4"/>
    <w:rsid w:val="00BA29A2"/>
    <w:rsid w:val="00BE17E9"/>
    <w:rsid w:val="00BE7BF0"/>
    <w:rsid w:val="00BE7C1C"/>
    <w:rsid w:val="00BF111C"/>
    <w:rsid w:val="00BF124B"/>
    <w:rsid w:val="00C00432"/>
    <w:rsid w:val="00C021E2"/>
    <w:rsid w:val="00C175D8"/>
    <w:rsid w:val="00C43076"/>
    <w:rsid w:val="00C54749"/>
    <w:rsid w:val="00C618BF"/>
    <w:rsid w:val="00C878EC"/>
    <w:rsid w:val="00C93428"/>
    <w:rsid w:val="00CB2080"/>
    <w:rsid w:val="00CE3DDB"/>
    <w:rsid w:val="00CF5DEB"/>
    <w:rsid w:val="00D1202D"/>
    <w:rsid w:val="00D520BD"/>
    <w:rsid w:val="00D668A1"/>
    <w:rsid w:val="00D707A8"/>
    <w:rsid w:val="00D74AF6"/>
    <w:rsid w:val="00D84AD6"/>
    <w:rsid w:val="00D926E5"/>
    <w:rsid w:val="00DB447F"/>
    <w:rsid w:val="00DD3EC0"/>
    <w:rsid w:val="00E0369C"/>
    <w:rsid w:val="00E15ADC"/>
    <w:rsid w:val="00E15EBF"/>
    <w:rsid w:val="00E24DFD"/>
    <w:rsid w:val="00E274ED"/>
    <w:rsid w:val="00E83D00"/>
    <w:rsid w:val="00EA7A1A"/>
    <w:rsid w:val="00EC1C5A"/>
    <w:rsid w:val="00EF08CF"/>
    <w:rsid w:val="00EF7E60"/>
    <w:rsid w:val="00F13A33"/>
    <w:rsid w:val="00F2691E"/>
    <w:rsid w:val="00F26C09"/>
    <w:rsid w:val="00F55785"/>
    <w:rsid w:val="00F62251"/>
    <w:rsid w:val="00F71657"/>
    <w:rsid w:val="00FE37D0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9D6FC-4C2B-4A91-A25A-D57DE4776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52</TotalTime>
  <Pages>2</Pages>
  <Words>511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10</cp:revision>
  <cp:lastPrinted>2025-06-26T10:32:00Z</cp:lastPrinted>
  <dcterms:created xsi:type="dcterms:W3CDTF">2025-10-28T12:09:00Z</dcterms:created>
  <dcterms:modified xsi:type="dcterms:W3CDTF">2025-10-31T09:41:00Z</dcterms:modified>
</cp:coreProperties>
</file>