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BF9" w:rsidRPr="00C43965" w:rsidRDefault="00B81BF9" w:rsidP="00B81BF9">
      <w:pPr>
        <w:rPr>
          <w:rFonts w:ascii="Arial" w:hAnsi="Arial" w:cs="Arial"/>
          <w:sz w:val="20"/>
          <w:szCs w:val="20"/>
        </w:rPr>
      </w:pPr>
      <w:r w:rsidRPr="00C43965">
        <w:rPr>
          <w:rFonts w:ascii="Arial" w:eastAsia="Times New Roman" w:hAnsi="Arial" w:cs="Arial"/>
          <w:bCs/>
          <w:i/>
          <w:noProof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7724E" wp14:editId="6BB8FB37">
                <wp:simplePos x="0" y="0"/>
                <wp:positionH relativeFrom="column">
                  <wp:posOffset>3446697</wp:posOffset>
                </wp:positionH>
                <wp:positionV relativeFrom="paragraph">
                  <wp:posOffset>135477</wp:posOffset>
                </wp:positionV>
                <wp:extent cx="1987826" cy="230588"/>
                <wp:effectExtent l="0" t="0" r="12700" b="1714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826" cy="2305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1BF9" w:rsidRPr="009367F6" w:rsidRDefault="00B81BF9" w:rsidP="00B81BF9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bookmarkStart w:id="0" w:name="_GoBack"/>
                            <w:r w:rsidRPr="009367F6"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>Załącznik nr 1</w:t>
                            </w:r>
                            <w:r>
                              <w:rPr>
                                <w:rFonts w:ascii="Arial" w:eastAsia="Times New Roman" w:hAnsi="Arial" w:cs="Arial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 – formularz ofertowy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1.4pt;margin-top:10.65pt;width:156.5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">
                <v:textbox>
                  <w:txbxContent>
                    <w:p w:rsidR="00B81BF9" w:rsidRPr="009367F6" w:rsidRDefault="00B81BF9" w:rsidP="00B81BF9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</w:pPr>
                      <w:bookmarkStart w:id="1" w:name="_GoBack"/>
                      <w:r w:rsidRPr="009367F6"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  <w:t>Załącznik nr 1</w:t>
                      </w:r>
                      <w:r>
                        <w:rPr>
                          <w:rFonts w:ascii="Arial" w:eastAsia="Times New Roman" w:hAnsi="Arial" w:cs="Arial"/>
                          <w:bCs/>
                          <w:i/>
                          <w:sz w:val="18"/>
                          <w:szCs w:val="18"/>
                        </w:rPr>
                        <w:t xml:space="preserve"> – formularz ofertowy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B81BF9" w:rsidRPr="00563B98" w:rsidRDefault="00B81BF9" w:rsidP="00B81BF9">
      <w:pPr>
        <w:tabs>
          <w:tab w:val="left" w:pos="720"/>
        </w:tabs>
        <w:jc w:val="center"/>
        <w:rPr>
          <w:rFonts w:ascii="Arial" w:hAnsi="Arial" w:cs="Arial"/>
          <w:b/>
          <w:sz w:val="20"/>
          <w:szCs w:val="20"/>
        </w:rPr>
      </w:pPr>
      <w:r w:rsidRPr="00C43965">
        <w:rPr>
          <w:rFonts w:ascii="Arial" w:hAnsi="Arial" w:cs="Arial"/>
          <w:b/>
          <w:sz w:val="20"/>
          <w:szCs w:val="20"/>
        </w:rPr>
        <w:t>OFERTA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Pełna nazwa Kupującego:</w:t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Adres </w:t>
      </w:r>
      <w:r>
        <w:rPr>
          <w:rFonts w:ascii="Arial" w:hAnsi="Arial" w:cs="Arial"/>
          <w:sz w:val="20"/>
          <w:szCs w:val="20"/>
        </w:rPr>
        <w:t>Kupującego: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NIP: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REGON: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nr KRS: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………………………………………..</w:t>
      </w:r>
    </w:p>
    <w:p w:rsidR="00B81BF9" w:rsidRP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14"/>
          <w:szCs w:val="20"/>
        </w:rPr>
      </w:pP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C43965">
        <w:rPr>
          <w:rFonts w:ascii="Arial" w:hAnsi="Arial" w:cs="Arial"/>
          <w:b/>
          <w:bCs/>
          <w:sz w:val="20"/>
          <w:szCs w:val="20"/>
        </w:rPr>
        <w:t>Kontakt: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Adres do </w:t>
      </w:r>
      <w:r>
        <w:rPr>
          <w:rFonts w:ascii="Arial" w:hAnsi="Arial" w:cs="Arial"/>
          <w:sz w:val="20"/>
          <w:szCs w:val="20"/>
        </w:rPr>
        <w:t>korespondencji:</w:t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C43965">
        <w:rPr>
          <w:rFonts w:ascii="Arial" w:hAnsi="Arial" w:cs="Arial"/>
          <w:sz w:val="20"/>
          <w:szCs w:val="20"/>
        </w:rPr>
        <w:t xml:space="preserve">Osoba do kontaktu: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e-mail: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C43965">
        <w:rPr>
          <w:rFonts w:ascii="Arial" w:hAnsi="Arial" w:cs="Arial"/>
          <w:sz w:val="20"/>
          <w:szCs w:val="20"/>
        </w:rPr>
        <w:t>………………………………………..</w:t>
      </w:r>
    </w:p>
    <w:p w:rsidR="00B81BF9" w:rsidRPr="00C43965" w:rsidRDefault="00B81BF9" w:rsidP="00B81BF9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bookmarkStart w:id="2" w:name="_Hlk116908922"/>
      <w:r>
        <w:rPr>
          <w:rFonts w:ascii="Arial" w:hAnsi="Arial" w:cs="Arial"/>
          <w:sz w:val="20"/>
          <w:szCs w:val="20"/>
        </w:rPr>
        <w:t>W odpowiedzi na</w:t>
      </w:r>
      <w:r w:rsidRPr="00C4396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zaproszenie do złożenia oferty cenowej </w:t>
      </w:r>
      <w:bookmarkEnd w:id="2"/>
      <w:r>
        <w:rPr>
          <w:rFonts w:ascii="Arial" w:hAnsi="Arial" w:cs="Arial"/>
          <w:sz w:val="20"/>
          <w:szCs w:val="20"/>
        </w:rPr>
        <w:t>na wykonanie zadania:</w:t>
      </w:r>
    </w:p>
    <w:p w:rsidR="00B81BF9" w:rsidRPr="00B81BF9" w:rsidRDefault="00B81BF9" w:rsidP="00B81BF9">
      <w:pPr>
        <w:tabs>
          <w:tab w:val="left" w:pos="720"/>
        </w:tabs>
        <w:jc w:val="center"/>
        <w:rPr>
          <w:rFonts w:ascii="Arial" w:hAnsi="Arial" w:cs="Arial"/>
          <w:b/>
          <w:sz w:val="20"/>
          <w:szCs w:val="20"/>
        </w:rPr>
      </w:pPr>
      <w:r w:rsidRPr="00B81BF9">
        <w:rPr>
          <w:rFonts w:ascii="Arial" w:hAnsi="Arial" w:cs="Arial"/>
          <w:b/>
          <w:sz w:val="20"/>
          <w:szCs w:val="20"/>
        </w:rPr>
        <w:t>Sprzedaż mokrego ziarna kukurydzy z powierzchni 5,4 ha</w:t>
      </w:r>
    </w:p>
    <w:p w:rsidR="00B81BF9" w:rsidRDefault="00B81BF9" w:rsidP="00B81BF9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 w:rsidRPr="00C43965">
        <w:rPr>
          <w:rFonts w:ascii="Arial" w:hAnsi="Arial" w:cs="Arial"/>
          <w:b/>
          <w:bCs/>
          <w:sz w:val="20"/>
          <w:szCs w:val="20"/>
        </w:rPr>
        <w:t>O</w:t>
      </w:r>
      <w:r w:rsidRPr="00C43965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3" w:name="_Ref10099347"/>
      <w:r w:rsidRPr="00C43965">
        <w:rPr>
          <w:rFonts w:ascii="Arial" w:hAnsi="Arial" w:cs="Arial"/>
          <w:sz w:val="20"/>
          <w:szCs w:val="20"/>
          <w:lang w:val="x-none"/>
        </w:rPr>
        <w:t>określonego w</w:t>
      </w:r>
      <w:r w:rsidRPr="00C43965">
        <w:rPr>
          <w:rFonts w:ascii="Arial" w:hAnsi="Arial" w:cs="Arial"/>
          <w:sz w:val="20"/>
          <w:szCs w:val="20"/>
        </w:rPr>
        <w:t xml:space="preserve"> </w:t>
      </w:r>
      <w:bookmarkEnd w:id="3"/>
      <w:r>
        <w:rPr>
          <w:rFonts w:ascii="Arial" w:hAnsi="Arial" w:cs="Arial"/>
          <w:sz w:val="20"/>
          <w:szCs w:val="20"/>
        </w:rPr>
        <w:t>zaproszeniu do składania ofert za cenę:</w:t>
      </w:r>
    </w:p>
    <w:p w:rsidR="00B81BF9" w:rsidRPr="007B2589" w:rsidRDefault="00B81BF9" w:rsidP="00B81BF9">
      <w:pPr>
        <w:pStyle w:val="Akapitzlist"/>
        <w:numPr>
          <w:ilvl w:val="0"/>
          <w:numId w:val="16"/>
        </w:num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……………….. </w:t>
      </w:r>
      <w:r w:rsidRPr="007B2589">
        <w:rPr>
          <w:rFonts w:ascii="Arial" w:hAnsi="Arial" w:cs="Arial"/>
          <w:b/>
          <w:sz w:val="20"/>
          <w:szCs w:val="20"/>
        </w:rPr>
        <w:t>zł netto, uwzgl</w:t>
      </w:r>
      <w:r>
        <w:rPr>
          <w:rFonts w:ascii="Arial" w:hAnsi="Arial" w:cs="Arial"/>
          <w:b/>
          <w:sz w:val="20"/>
          <w:szCs w:val="20"/>
        </w:rPr>
        <w:t xml:space="preserve">ędniając podatek VAT w stawce 8%, </w:t>
      </w:r>
      <w:r w:rsidRPr="007B2589">
        <w:rPr>
          <w:rFonts w:ascii="Arial" w:hAnsi="Arial" w:cs="Arial"/>
          <w:b/>
          <w:sz w:val="20"/>
          <w:szCs w:val="20"/>
        </w:rPr>
        <w:t>co daje kwotę …</w:t>
      </w:r>
      <w:r>
        <w:rPr>
          <w:rFonts w:ascii="Arial" w:hAnsi="Arial" w:cs="Arial"/>
          <w:b/>
          <w:sz w:val="20"/>
          <w:szCs w:val="20"/>
        </w:rPr>
        <w:t>…………….. zł brutto.</w:t>
      </w:r>
    </w:p>
    <w:p w:rsidR="00B81BF9" w:rsidRDefault="00B81BF9" w:rsidP="00B81BF9">
      <w:pPr>
        <w:tabs>
          <w:tab w:val="left" w:pos="720"/>
        </w:tabs>
        <w:spacing w:after="0"/>
        <w:rPr>
          <w:rFonts w:ascii="Arial" w:hAnsi="Arial" w:cs="Arial"/>
          <w:b/>
          <w:bCs/>
          <w:sz w:val="20"/>
          <w:szCs w:val="20"/>
        </w:rPr>
      </w:pPr>
    </w:p>
    <w:p w:rsidR="00B81BF9" w:rsidRPr="00C43965" w:rsidRDefault="00B81BF9" w:rsidP="00B81BF9">
      <w:pPr>
        <w:tabs>
          <w:tab w:val="left" w:pos="720"/>
        </w:tabs>
        <w:spacing w:after="0"/>
        <w:rPr>
          <w:rFonts w:ascii="Arial" w:hAnsi="Arial" w:cs="Arial"/>
          <w:b/>
          <w:bCs/>
          <w:sz w:val="20"/>
          <w:szCs w:val="20"/>
          <w:lang w:val="x-none"/>
        </w:rPr>
      </w:pPr>
      <w:r w:rsidRPr="00C43965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>
        <w:rPr>
          <w:rFonts w:ascii="Arial" w:hAnsi="Arial" w:cs="Arial"/>
          <w:sz w:val="20"/>
          <w:szCs w:val="20"/>
        </w:rPr>
        <w:t>treścią z</w:t>
      </w:r>
      <w:r w:rsidRPr="00C43965">
        <w:rPr>
          <w:rFonts w:ascii="Arial" w:hAnsi="Arial" w:cs="Arial"/>
          <w:sz w:val="20"/>
          <w:szCs w:val="20"/>
        </w:rPr>
        <w:t xml:space="preserve">apytania ofertowego wraz z załącznikami </w:t>
      </w:r>
      <w:r w:rsidRPr="00C43965">
        <w:rPr>
          <w:rFonts w:ascii="Arial" w:hAnsi="Arial" w:cs="Arial"/>
          <w:sz w:val="20"/>
          <w:szCs w:val="20"/>
          <w:lang w:val="x-none"/>
        </w:rPr>
        <w:t>i nie wnosimy do ni</w:t>
      </w:r>
      <w:r w:rsidRPr="00C43965">
        <w:rPr>
          <w:rFonts w:ascii="Arial" w:hAnsi="Arial" w:cs="Arial"/>
          <w:sz w:val="20"/>
          <w:szCs w:val="20"/>
        </w:rPr>
        <w:t>ego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C43965">
        <w:rPr>
          <w:rFonts w:ascii="Arial" w:hAnsi="Arial" w:cs="Arial"/>
          <w:sz w:val="20"/>
          <w:szCs w:val="20"/>
        </w:rPr>
        <w:t>na podstawie</w:t>
      </w:r>
      <w:r w:rsidRPr="00C43965">
        <w:rPr>
          <w:rFonts w:ascii="Arial" w:hAnsi="Arial" w:cs="Arial"/>
          <w:bCs/>
          <w:sz w:val="20"/>
          <w:szCs w:val="20"/>
        </w:rPr>
        <w:t xml:space="preserve"> art. 7 ust. 1 ustawy z dnia 13 kwietnia 2022 r. o szczególnych rozwiązanych w zakresie przeciwdziałania wspieraniu agresji na Ukrainę oraz służących ochronie bezpieczeństwa narodowego.</w:t>
      </w:r>
    </w:p>
    <w:p w:rsidR="00B81BF9" w:rsidRPr="00563B98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</w:rPr>
        <w:t>Spełniamy warunki udzi</w:t>
      </w:r>
      <w:r>
        <w:rPr>
          <w:rFonts w:ascii="Arial" w:hAnsi="Arial" w:cs="Arial"/>
          <w:sz w:val="20"/>
          <w:szCs w:val="20"/>
        </w:rPr>
        <w:t>ału w postępowaniu określone w z</w:t>
      </w:r>
      <w:r w:rsidRPr="00C43965">
        <w:rPr>
          <w:rFonts w:ascii="Arial" w:hAnsi="Arial" w:cs="Arial"/>
          <w:sz w:val="20"/>
          <w:szCs w:val="20"/>
        </w:rPr>
        <w:t>apytaniu ofertowym.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Oświadczamy, że dane przedstawione w oferci</w:t>
      </w:r>
      <w:r w:rsidR="00494DE9">
        <w:rPr>
          <w:rFonts w:ascii="Arial" w:hAnsi="Arial" w:cs="Arial"/>
          <w:sz w:val="20"/>
          <w:szCs w:val="20"/>
        </w:rPr>
        <w:t>e są zgodne ze stanem prawnym i </w:t>
      </w:r>
      <w:r>
        <w:rPr>
          <w:rFonts w:ascii="Arial" w:hAnsi="Arial" w:cs="Arial"/>
          <w:sz w:val="20"/>
          <w:szCs w:val="20"/>
        </w:rPr>
        <w:t xml:space="preserve">faktycznym. 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t>Uważamy się za związany</w:t>
      </w:r>
      <w:r>
        <w:rPr>
          <w:rFonts w:ascii="Arial" w:hAnsi="Arial" w:cs="Arial"/>
          <w:sz w:val="20"/>
          <w:szCs w:val="20"/>
        </w:rPr>
        <w:t xml:space="preserve">ch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>
        <w:rPr>
          <w:rFonts w:ascii="Arial" w:hAnsi="Arial" w:cs="Arial"/>
          <w:sz w:val="20"/>
          <w:szCs w:val="20"/>
        </w:rPr>
        <w:t>z</w:t>
      </w:r>
      <w:r w:rsidRPr="00C43965">
        <w:rPr>
          <w:rFonts w:ascii="Arial" w:hAnsi="Arial" w:cs="Arial"/>
          <w:sz w:val="20"/>
          <w:szCs w:val="20"/>
        </w:rPr>
        <w:t>apytaniu ofertowym – 30 dni.</w:t>
      </w:r>
    </w:p>
    <w:p w:rsidR="00B81BF9" w:rsidRPr="00563B98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 xml:space="preserve">Oświadczamy, że zobowiązujemy się do wykonania </w:t>
      </w:r>
      <w:r w:rsidR="00494DE9">
        <w:rPr>
          <w:rFonts w:ascii="Arial" w:hAnsi="Arial" w:cs="Arial"/>
          <w:sz w:val="20"/>
          <w:szCs w:val="20"/>
        </w:rPr>
        <w:t>przedmiotu zamówienia zgodnie z </w:t>
      </w:r>
      <w:r>
        <w:rPr>
          <w:rFonts w:ascii="Arial" w:hAnsi="Arial" w:cs="Arial"/>
          <w:sz w:val="20"/>
          <w:szCs w:val="20"/>
        </w:rPr>
        <w:t>warunkami przedstawionymi przez Sprzedającego.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  <w:lang w:val="x-none"/>
        </w:rPr>
        <w:lastRenderedPageBreak/>
        <w:t>W przypadku wyb</w:t>
      </w:r>
      <w:r>
        <w:rPr>
          <w:rFonts w:ascii="Arial" w:hAnsi="Arial" w:cs="Arial"/>
          <w:sz w:val="20"/>
          <w:szCs w:val="20"/>
          <w:lang w:val="x-none"/>
        </w:rPr>
        <w:t>rania naszej oferty zobowiązuj</w:t>
      </w:r>
      <w:r>
        <w:rPr>
          <w:rFonts w:ascii="Arial" w:hAnsi="Arial" w:cs="Arial"/>
          <w:sz w:val="20"/>
          <w:szCs w:val="20"/>
        </w:rPr>
        <w:t xml:space="preserve">emy 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się do podpisania umowy na warunkach zawartych w </w:t>
      </w:r>
      <w:r>
        <w:rPr>
          <w:rFonts w:ascii="Arial" w:hAnsi="Arial" w:cs="Arial"/>
          <w:sz w:val="20"/>
          <w:szCs w:val="20"/>
        </w:rPr>
        <w:t>z</w:t>
      </w:r>
      <w:r w:rsidRPr="00C43965">
        <w:rPr>
          <w:rFonts w:ascii="Arial" w:hAnsi="Arial" w:cs="Arial"/>
          <w:sz w:val="20"/>
          <w:szCs w:val="20"/>
        </w:rPr>
        <w:t>apytaniu ofertowym</w:t>
      </w:r>
      <w:r w:rsidRPr="00C43965">
        <w:rPr>
          <w:rFonts w:ascii="Arial" w:hAnsi="Arial" w:cs="Arial"/>
          <w:sz w:val="20"/>
          <w:szCs w:val="20"/>
          <w:lang w:val="x-none"/>
        </w:rPr>
        <w:t xml:space="preserve">, w miejscu i terminie wskazanym przez </w:t>
      </w:r>
      <w:r>
        <w:rPr>
          <w:rFonts w:ascii="Arial" w:hAnsi="Arial" w:cs="Arial"/>
          <w:sz w:val="20"/>
          <w:szCs w:val="20"/>
        </w:rPr>
        <w:t>Sprzedającego</w:t>
      </w:r>
      <w:r w:rsidRPr="00C43965">
        <w:rPr>
          <w:rFonts w:ascii="Arial" w:hAnsi="Arial" w:cs="Arial"/>
          <w:sz w:val="20"/>
          <w:szCs w:val="20"/>
          <w:lang w:val="x-none"/>
        </w:rPr>
        <w:t>.</w:t>
      </w:r>
    </w:p>
    <w:p w:rsidR="00B81BF9" w:rsidRPr="00C43965" w:rsidRDefault="00B81BF9" w:rsidP="00B81BF9">
      <w:pPr>
        <w:numPr>
          <w:ilvl w:val="0"/>
          <w:numId w:val="14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val="x-none"/>
        </w:rPr>
      </w:pPr>
      <w:r w:rsidRPr="00C43965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</w:t>
      </w:r>
      <w:r>
        <w:rPr>
          <w:rFonts w:ascii="Arial" w:hAnsi="Arial" w:cs="Arial"/>
          <w:sz w:val="20"/>
          <w:szCs w:val="20"/>
        </w:rPr>
        <w:t>io lub pośrednio pozyskaliśmy</w:t>
      </w:r>
    </w:p>
    <w:p w:rsidR="00B81BF9" w:rsidRPr="00C43965" w:rsidRDefault="00B81BF9" w:rsidP="00B81BF9">
      <w:pPr>
        <w:tabs>
          <w:tab w:val="left" w:pos="720"/>
        </w:tabs>
        <w:spacing w:after="0"/>
        <w:rPr>
          <w:rFonts w:ascii="Arial" w:hAnsi="Arial" w:cs="Arial"/>
          <w:sz w:val="20"/>
          <w:szCs w:val="20"/>
        </w:rPr>
      </w:pPr>
    </w:p>
    <w:p w:rsidR="00B81BF9" w:rsidRPr="00B81BF9" w:rsidRDefault="00B81BF9" w:rsidP="00B81BF9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81BF9">
        <w:rPr>
          <w:rFonts w:ascii="Arial" w:hAnsi="Arial" w:cs="Arial"/>
          <w:sz w:val="20"/>
          <w:szCs w:val="20"/>
        </w:rPr>
        <w:t>Do niniejszej oferty załączam:</w:t>
      </w:r>
    </w:p>
    <w:p w:rsidR="00B81BF9" w:rsidRPr="00B81BF9" w:rsidRDefault="00B81BF9" w:rsidP="00B81BF9">
      <w:pPr>
        <w:numPr>
          <w:ilvl w:val="0"/>
          <w:numId w:val="15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bidi="pl-PL"/>
        </w:rPr>
      </w:pPr>
      <w:r w:rsidRPr="00B81BF9">
        <w:rPr>
          <w:rFonts w:ascii="Arial" w:hAnsi="Arial" w:cs="Arial"/>
          <w:sz w:val="20"/>
          <w:szCs w:val="20"/>
          <w:lang w:bidi="pl-PL"/>
        </w:rPr>
        <w:t>..............................................................</w:t>
      </w:r>
    </w:p>
    <w:p w:rsidR="00B81BF9" w:rsidRPr="00B81BF9" w:rsidRDefault="00B81BF9" w:rsidP="00B81BF9">
      <w:pPr>
        <w:numPr>
          <w:ilvl w:val="0"/>
          <w:numId w:val="15"/>
        </w:numPr>
        <w:tabs>
          <w:tab w:val="left" w:pos="720"/>
        </w:tabs>
        <w:spacing w:after="0" w:line="240" w:lineRule="auto"/>
        <w:rPr>
          <w:rFonts w:ascii="Arial" w:hAnsi="Arial" w:cs="Arial"/>
          <w:sz w:val="20"/>
          <w:szCs w:val="20"/>
          <w:lang w:bidi="pl-PL"/>
        </w:rPr>
      </w:pPr>
      <w:r w:rsidRPr="00B81BF9">
        <w:rPr>
          <w:rFonts w:ascii="Arial" w:hAnsi="Arial" w:cs="Arial"/>
          <w:sz w:val="20"/>
          <w:szCs w:val="20"/>
          <w:lang w:bidi="pl-PL"/>
        </w:rPr>
        <w:t>……………………………………………</w:t>
      </w:r>
    </w:p>
    <w:p w:rsidR="00F71657" w:rsidRPr="003A5ADA" w:rsidRDefault="00F71657" w:rsidP="009A6EEB">
      <w:pPr>
        <w:pStyle w:val="Teksttreci0"/>
        <w:spacing w:before="360" w:line="360" w:lineRule="auto"/>
        <w:rPr>
          <w:rFonts w:ascii="Arial" w:eastAsia="Arial" w:hAnsi="Arial" w:cs="Arial"/>
          <w:color w:val="auto"/>
          <w:sz w:val="20"/>
          <w:szCs w:val="20"/>
        </w:rPr>
      </w:pPr>
    </w:p>
    <w:sectPr w:rsidR="00F71657" w:rsidRPr="003A5ADA" w:rsidSect="00F716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559" w:bottom="1843" w:left="1985" w:header="142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F85" w:rsidRDefault="00FF3F85">
      <w:pPr>
        <w:spacing w:after="0" w:line="240" w:lineRule="auto"/>
      </w:pPr>
      <w:r>
        <w:separator/>
      </w:r>
    </w:p>
  </w:endnote>
  <w:endnote w:type="continuationSeparator" w:id="0">
    <w:p w:rsidR="00FF3F85" w:rsidRDefault="00FF3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8B5F744-639B-4329-9A85-DC0887460A8E}"/>
    <w:embedBold r:id="rId2" w:fontKey="{E36AF52E-D1AB-46B4-B104-D6BB63466CC7}"/>
    <w:embedItalic r:id="rId3" w:fontKey="{EAA332D5-4526-4E76-A188-0E264BA61EA3}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Arial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8EE768B-1D4B-4270-AC24-7FFD06D7FD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D846D80-6B18-4AD9-A9B5-E4B089A90D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FF3F85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6E49B90D" wp14:editId="4CF793CF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647002398" name="Obraz 1647002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F85" w:rsidRDefault="00FF3F85">
      <w:pPr>
        <w:spacing w:after="0" w:line="240" w:lineRule="auto"/>
      </w:pPr>
      <w:r>
        <w:separator/>
      </w:r>
    </w:p>
  </w:footnote>
  <w:footnote w:type="continuationSeparator" w:id="0">
    <w:p w:rsidR="00FF3F85" w:rsidRDefault="00FF3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33A" w:rsidRDefault="00A3533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481D5D2D" wp14:editId="604EEDC8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480E0092" wp14:editId="039C794E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0DA9A816" wp14:editId="2D127CB1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914374274" name="Obraz 19143742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549FE25" wp14:editId="0851BF4B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810A22"/>
    <w:multiLevelType w:val="hybridMultilevel"/>
    <w:tmpl w:val="F1341E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6"/>
  </w:num>
  <w:num w:numId="4">
    <w:abstractNumId w:val="8"/>
  </w:num>
  <w:num w:numId="5">
    <w:abstractNumId w:val="11"/>
  </w:num>
  <w:num w:numId="6">
    <w:abstractNumId w:val="3"/>
  </w:num>
  <w:num w:numId="7">
    <w:abstractNumId w:val="0"/>
  </w:num>
  <w:num w:numId="8">
    <w:abstractNumId w:val="1"/>
  </w:num>
  <w:num w:numId="9">
    <w:abstractNumId w:val="13"/>
  </w:num>
  <w:num w:numId="10">
    <w:abstractNumId w:val="4"/>
  </w:num>
  <w:num w:numId="11">
    <w:abstractNumId w:val="7"/>
  </w:num>
  <w:num w:numId="12">
    <w:abstractNumId w:val="5"/>
  </w:num>
  <w:num w:numId="13">
    <w:abstractNumId w:val="12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F9"/>
    <w:rsid w:val="00047484"/>
    <w:rsid w:val="00081FE7"/>
    <w:rsid w:val="00094CBD"/>
    <w:rsid w:val="000C658B"/>
    <w:rsid w:val="000C6EA4"/>
    <w:rsid w:val="00190C24"/>
    <w:rsid w:val="00193FF8"/>
    <w:rsid w:val="001A4AC4"/>
    <w:rsid w:val="001C74DE"/>
    <w:rsid w:val="001E02EC"/>
    <w:rsid w:val="002421C4"/>
    <w:rsid w:val="0025143A"/>
    <w:rsid w:val="002530B3"/>
    <w:rsid w:val="00271FE8"/>
    <w:rsid w:val="00283A51"/>
    <w:rsid w:val="002C2E6E"/>
    <w:rsid w:val="002E150D"/>
    <w:rsid w:val="002F64D6"/>
    <w:rsid w:val="003141D0"/>
    <w:rsid w:val="00330266"/>
    <w:rsid w:val="003324D6"/>
    <w:rsid w:val="00334947"/>
    <w:rsid w:val="00350B4F"/>
    <w:rsid w:val="00383DDA"/>
    <w:rsid w:val="00387EFA"/>
    <w:rsid w:val="00394FFA"/>
    <w:rsid w:val="003A5ADA"/>
    <w:rsid w:val="003B1DBF"/>
    <w:rsid w:val="003C43D7"/>
    <w:rsid w:val="003F1969"/>
    <w:rsid w:val="00405C18"/>
    <w:rsid w:val="00442102"/>
    <w:rsid w:val="00467802"/>
    <w:rsid w:val="004912FE"/>
    <w:rsid w:val="0049189B"/>
    <w:rsid w:val="00494DE9"/>
    <w:rsid w:val="004C7E25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A7243"/>
    <w:rsid w:val="005B74CF"/>
    <w:rsid w:val="005F72FB"/>
    <w:rsid w:val="0062110E"/>
    <w:rsid w:val="00640702"/>
    <w:rsid w:val="0068096C"/>
    <w:rsid w:val="006A7548"/>
    <w:rsid w:val="006B161C"/>
    <w:rsid w:val="006C2693"/>
    <w:rsid w:val="006D7CBE"/>
    <w:rsid w:val="00712A6E"/>
    <w:rsid w:val="00712E10"/>
    <w:rsid w:val="00732148"/>
    <w:rsid w:val="00734821"/>
    <w:rsid w:val="00735F56"/>
    <w:rsid w:val="00783B93"/>
    <w:rsid w:val="007A45CF"/>
    <w:rsid w:val="007C353C"/>
    <w:rsid w:val="007C5262"/>
    <w:rsid w:val="007C7B3A"/>
    <w:rsid w:val="0080249B"/>
    <w:rsid w:val="0081243C"/>
    <w:rsid w:val="0082595B"/>
    <w:rsid w:val="00844FF8"/>
    <w:rsid w:val="008538D6"/>
    <w:rsid w:val="00872D3F"/>
    <w:rsid w:val="008D2904"/>
    <w:rsid w:val="008D5CC3"/>
    <w:rsid w:val="008F3EE5"/>
    <w:rsid w:val="0090151C"/>
    <w:rsid w:val="00945EB5"/>
    <w:rsid w:val="00983CD1"/>
    <w:rsid w:val="009904F1"/>
    <w:rsid w:val="00992C16"/>
    <w:rsid w:val="009A6EEB"/>
    <w:rsid w:val="009C1057"/>
    <w:rsid w:val="00A23AD4"/>
    <w:rsid w:val="00A26155"/>
    <w:rsid w:val="00A3533A"/>
    <w:rsid w:val="00A61956"/>
    <w:rsid w:val="00AA539A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81BF9"/>
    <w:rsid w:val="00B93AE4"/>
    <w:rsid w:val="00BA29A2"/>
    <w:rsid w:val="00BE17E9"/>
    <w:rsid w:val="00BE7BF0"/>
    <w:rsid w:val="00BE7C1C"/>
    <w:rsid w:val="00BF111C"/>
    <w:rsid w:val="00BF124B"/>
    <w:rsid w:val="00C00432"/>
    <w:rsid w:val="00C021E2"/>
    <w:rsid w:val="00C175D8"/>
    <w:rsid w:val="00C618BF"/>
    <w:rsid w:val="00C878EC"/>
    <w:rsid w:val="00C93428"/>
    <w:rsid w:val="00CB2080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D3EC0"/>
    <w:rsid w:val="00E0369C"/>
    <w:rsid w:val="00E15EBF"/>
    <w:rsid w:val="00E24DFD"/>
    <w:rsid w:val="00E274ED"/>
    <w:rsid w:val="00E83D00"/>
    <w:rsid w:val="00EA7A1A"/>
    <w:rsid w:val="00EC1C5A"/>
    <w:rsid w:val="00EF7E60"/>
    <w:rsid w:val="00F13A33"/>
    <w:rsid w:val="00F2691E"/>
    <w:rsid w:val="00F26C09"/>
    <w:rsid w:val="00F55785"/>
    <w:rsid w:val="00F62251"/>
    <w:rsid w:val="00F71657"/>
    <w:rsid w:val="00FE37D0"/>
    <w:rsid w:val="00FF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B81B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3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after="0"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B81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3F781-665B-4153-BCD8-41BE3ABBC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5</TotalTime>
  <Pages>2</Pages>
  <Words>259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1812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5</cp:revision>
  <cp:lastPrinted>2025-06-26T10:32:00Z</cp:lastPrinted>
  <dcterms:created xsi:type="dcterms:W3CDTF">2025-09-24T11:11:00Z</dcterms:created>
  <dcterms:modified xsi:type="dcterms:W3CDTF">2025-09-24T12:04:00Z</dcterms:modified>
</cp:coreProperties>
</file>